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48C5" w14:textId="43FBFE63" w:rsidR="00FD2509" w:rsidRPr="00055018" w:rsidRDefault="00055018" w:rsidP="00FD2509">
      <w:pPr>
        <w:rPr>
          <w:rFonts w:cstheme="minorHAnsi"/>
        </w:rPr>
      </w:pPr>
      <w:bookmarkStart w:id="0" w:name="_Toc532217037"/>
      <w:r w:rsidRPr="00055018">
        <w:rPr>
          <w:rFonts w:cstheme="minorHAnsi"/>
        </w:rPr>
        <w:t>Triskon</w:t>
      </w:r>
      <w:r w:rsidR="00FD2509" w:rsidRPr="00055018">
        <w:rPr>
          <w:rFonts w:cstheme="minorHAnsi"/>
        </w:rPr>
        <w:t xml:space="preserve"> </w:t>
      </w:r>
      <w:r w:rsidRPr="00055018">
        <w:rPr>
          <w:rFonts w:cstheme="minorHAnsi"/>
        </w:rPr>
        <w:t xml:space="preserve">NV </w:t>
      </w:r>
      <w:r w:rsidR="00FD2509" w:rsidRPr="00055018">
        <w:rPr>
          <w:rFonts w:cstheme="minorHAnsi"/>
        </w:rPr>
        <w:t xml:space="preserve">vindt de bescherming van privacy en gegevens erg belangrijk. Met deze privacy policy wil </w:t>
      </w:r>
      <w:r w:rsidRPr="00055018">
        <w:rPr>
          <w:rFonts w:cstheme="minorHAnsi"/>
        </w:rPr>
        <w:t>Triskon</w:t>
      </w:r>
      <w:r w:rsidR="00FD2509" w:rsidRPr="00055018">
        <w:rPr>
          <w:rFonts w:cstheme="minorHAnsi"/>
        </w:rPr>
        <w:t xml:space="preserve"> </w:t>
      </w:r>
      <w:r w:rsidRPr="00055018">
        <w:rPr>
          <w:rFonts w:cstheme="minorHAnsi"/>
        </w:rPr>
        <w:t xml:space="preserve">NV </w:t>
      </w:r>
      <w:r w:rsidR="00FD2509" w:rsidRPr="00055018">
        <w:rPr>
          <w:rFonts w:cstheme="minorHAnsi"/>
        </w:rPr>
        <w:t xml:space="preserve">je informeren over de verwerking van persoonsgegevens. </w:t>
      </w:r>
      <w:r w:rsidRPr="00055018">
        <w:rPr>
          <w:rFonts w:cstheme="minorHAnsi"/>
        </w:rPr>
        <w:t>Triskon</w:t>
      </w:r>
      <w:r w:rsidR="00FD2509" w:rsidRPr="00055018">
        <w:rPr>
          <w:rFonts w:cstheme="minorHAnsi"/>
        </w:rPr>
        <w:t xml:space="preserve"> </w:t>
      </w:r>
      <w:r w:rsidRPr="00055018">
        <w:rPr>
          <w:rFonts w:cstheme="minorHAnsi"/>
        </w:rPr>
        <w:t xml:space="preserve">NV </w:t>
      </w:r>
      <w:r w:rsidR="00FD2509" w:rsidRPr="00055018">
        <w:rPr>
          <w:rFonts w:cstheme="minorHAnsi"/>
        </w:rPr>
        <w:t xml:space="preserve">zal de persoonsgegevens verwerken met respect voor je privacy en met inachtneming van de toepasselijke </w:t>
      </w:r>
      <w:r w:rsidR="002E634B" w:rsidRPr="00055018">
        <w:rPr>
          <w:rFonts w:cstheme="minorHAnsi"/>
        </w:rPr>
        <w:t>privacywetgeving</w:t>
      </w:r>
      <w:r w:rsidR="00FD2509" w:rsidRPr="00055018">
        <w:rPr>
          <w:rFonts w:cstheme="minorHAnsi"/>
        </w:rPr>
        <w:t>.</w:t>
      </w:r>
    </w:p>
    <w:p w14:paraId="07895EDF" w14:textId="77777777" w:rsidR="00FD2509" w:rsidRPr="00055018" w:rsidRDefault="00FD2509" w:rsidP="00FD2509">
      <w:pPr>
        <w:rPr>
          <w:rFonts w:cstheme="minorHAnsi"/>
        </w:rPr>
      </w:pPr>
      <w:r w:rsidRPr="00055018">
        <w:rPr>
          <w:rFonts w:cstheme="minorHAnsi"/>
        </w:rPr>
        <w:t xml:space="preserve">Wij behouden ons het recht om op elk moment wijzigingen aan deze privacy policy aan te brengen. Om op de hoogte te blijven van eventuele wijzigingen, verzoeken we je om regelmatig deze privacy policy te raadplegen. </w:t>
      </w:r>
    </w:p>
    <w:p w14:paraId="3C09586B" w14:textId="77DB021E" w:rsidR="00FD2509" w:rsidRPr="00191752" w:rsidRDefault="00FD2509" w:rsidP="004F4BC1">
      <w:pPr>
        <w:rPr>
          <w:rFonts w:cstheme="minorHAnsi"/>
        </w:rPr>
      </w:pPr>
      <w:r w:rsidRPr="00055018">
        <w:rPr>
          <w:rFonts w:cstheme="minorHAnsi"/>
        </w:rPr>
        <w:t xml:space="preserve">Deze privacyverklaring werd voor het laatst gewijzigd op: </w:t>
      </w:r>
      <w:r w:rsidR="00055018" w:rsidRPr="00055018">
        <w:rPr>
          <w:rFonts w:cstheme="minorHAnsi"/>
        </w:rPr>
        <w:t>28/05/2019</w:t>
      </w:r>
      <w:r w:rsidRPr="00055018">
        <w:rPr>
          <w:rFonts w:cstheme="minorHAnsi"/>
        </w:rPr>
        <w:t>.</w:t>
      </w:r>
    </w:p>
    <w:p w14:paraId="4D91DEAE" w14:textId="77777777" w:rsidR="00FD2509" w:rsidRPr="00191752" w:rsidRDefault="00FD2509" w:rsidP="00FD2509">
      <w:pPr>
        <w:pStyle w:val="Titel"/>
        <w:rPr>
          <w:rFonts w:cstheme="minorHAnsi"/>
        </w:rPr>
      </w:pPr>
      <w:r w:rsidRPr="00191752">
        <w:rPr>
          <w:rFonts w:cstheme="minorHAnsi"/>
        </w:rPr>
        <w:t>Inhoud</w:t>
      </w:r>
    </w:p>
    <w:p w14:paraId="7018A2EF" w14:textId="77777777" w:rsidR="00FD2509" w:rsidRPr="00191752" w:rsidRDefault="00781626" w:rsidP="00FD2509">
      <w:pPr>
        <w:pStyle w:val="Lijstalinea"/>
        <w:numPr>
          <w:ilvl w:val="0"/>
          <w:numId w:val="9"/>
        </w:numPr>
        <w:spacing w:line="259" w:lineRule="auto"/>
        <w:rPr>
          <w:rFonts w:cstheme="minorHAnsi"/>
        </w:rPr>
      </w:pPr>
      <w:hyperlink w:anchor="_WAT_BETEKENT…" w:history="1">
        <w:r w:rsidR="00FE554C">
          <w:rPr>
            <w:rStyle w:val="Hyperlink"/>
            <w:rFonts w:cstheme="minorHAnsi"/>
          </w:rPr>
          <w:t>Definities</w:t>
        </w:r>
      </w:hyperlink>
    </w:p>
    <w:p w14:paraId="7C2F8FF9" w14:textId="77777777" w:rsidR="00FD2509" w:rsidRPr="00191752" w:rsidRDefault="00781626" w:rsidP="00FD2509">
      <w:pPr>
        <w:pStyle w:val="Lijstalinea"/>
        <w:numPr>
          <w:ilvl w:val="0"/>
          <w:numId w:val="9"/>
        </w:numPr>
        <w:spacing w:line="259" w:lineRule="auto"/>
        <w:rPr>
          <w:rFonts w:cstheme="minorHAnsi"/>
        </w:rPr>
      </w:pPr>
      <w:hyperlink w:anchor="_Voor_wie_geldt" w:history="1">
        <w:r w:rsidR="00FD2509" w:rsidRPr="00191752">
          <w:rPr>
            <w:rStyle w:val="Hyperlink"/>
            <w:rFonts w:cstheme="minorHAnsi"/>
          </w:rPr>
          <w:t>Voor wie geldt deze privacy policy?</w:t>
        </w:r>
      </w:hyperlink>
    </w:p>
    <w:p w14:paraId="47B34C0D" w14:textId="77777777" w:rsidR="00FD2509" w:rsidRPr="00191752" w:rsidRDefault="00781626" w:rsidP="00FD2509">
      <w:pPr>
        <w:pStyle w:val="Lijstalinea"/>
        <w:numPr>
          <w:ilvl w:val="0"/>
          <w:numId w:val="9"/>
        </w:numPr>
        <w:spacing w:line="259" w:lineRule="auto"/>
        <w:rPr>
          <w:rFonts w:cstheme="minorHAnsi"/>
        </w:rPr>
      </w:pPr>
      <w:hyperlink w:anchor="_Contactgegevens" w:history="1">
        <w:r w:rsidR="00FD2509" w:rsidRPr="00191752">
          <w:rPr>
            <w:rStyle w:val="Hyperlink"/>
            <w:rFonts w:cstheme="minorHAnsi"/>
          </w:rPr>
          <w:t>Contactgegevens</w:t>
        </w:r>
      </w:hyperlink>
    </w:p>
    <w:p w14:paraId="44796DA8" w14:textId="77777777" w:rsidR="00FD2509" w:rsidRPr="00055018" w:rsidRDefault="00781626" w:rsidP="00FD2509">
      <w:pPr>
        <w:pStyle w:val="Lijstalinea"/>
        <w:numPr>
          <w:ilvl w:val="0"/>
          <w:numId w:val="9"/>
        </w:numPr>
        <w:spacing w:line="259" w:lineRule="auto"/>
        <w:rPr>
          <w:rFonts w:cstheme="minorHAnsi"/>
        </w:rPr>
      </w:pPr>
      <w:hyperlink w:anchor="_VERWERKINGSVERANTWOORDELIJKE" w:history="1">
        <w:r w:rsidR="00FD2509" w:rsidRPr="00055018">
          <w:rPr>
            <w:rStyle w:val="Hyperlink"/>
            <w:rFonts w:cstheme="minorHAnsi"/>
          </w:rPr>
          <w:t>Verwerkingsverantwoordelijke</w:t>
        </w:r>
      </w:hyperlink>
    </w:p>
    <w:p w14:paraId="0170A532" w14:textId="626D1978" w:rsidR="00FD2509" w:rsidRPr="00055018" w:rsidRDefault="00781626" w:rsidP="00FD2509">
      <w:pPr>
        <w:pStyle w:val="Lijstalinea"/>
        <w:numPr>
          <w:ilvl w:val="0"/>
          <w:numId w:val="9"/>
        </w:numPr>
        <w:spacing w:line="259" w:lineRule="auto"/>
        <w:rPr>
          <w:rFonts w:cstheme="minorHAnsi"/>
        </w:rPr>
      </w:pPr>
      <w:hyperlink w:anchor="_Welke_persoonsgegevens_VERWERKT" w:history="1">
        <w:r w:rsidR="00FD2509" w:rsidRPr="00055018">
          <w:rPr>
            <w:rStyle w:val="Hyperlink"/>
            <w:rFonts w:cstheme="minorHAnsi"/>
          </w:rPr>
          <w:t xml:space="preserve">Welke persoonsgegevens verwerkt </w:t>
        </w:r>
        <w:r w:rsidR="00055018" w:rsidRPr="00055018">
          <w:rPr>
            <w:rStyle w:val="Hyperlink"/>
            <w:rFonts w:cstheme="minorHAnsi"/>
          </w:rPr>
          <w:t>Triskon</w:t>
        </w:r>
        <w:r w:rsidR="00FD2509" w:rsidRPr="00055018">
          <w:rPr>
            <w:rStyle w:val="Hyperlink"/>
            <w:rFonts w:cstheme="minorHAnsi"/>
          </w:rPr>
          <w:t>?</w:t>
        </w:r>
      </w:hyperlink>
    </w:p>
    <w:p w14:paraId="597E1680" w14:textId="77777777" w:rsidR="00FD2509" w:rsidRPr="00191752" w:rsidRDefault="00781626" w:rsidP="00FD2509">
      <w:pPr>
        <w:pStyle w:val="Lijstalinea"/>
        <w:numPr>
          <w:ilvl w:val="0"/>
          <w:numId w:val="9"/>
        </w:numPr>
        <w:spacing w:line="259" w:lineRule="auto"/>
        <w:rPr>
          <w:rFonts w:cstheme="minorHAnsi"/>
        </w:rPr>
      </w:pPr>
      <w:hyperlink w:anchor="_Met_wie_delen" w:history="1">
        <w:r w:rsidR="00FD2509" w:rsidRPr="00191752">
          <w:rPr>
            <w:rStyle w:val="Hyperlink"/>
            <w:rFonts w:cstheme="minorHAnsi"/>
          </w:rPr>
          <w:t>Met wie delen we je persoonsgegevens</w:t>
        </w:r>
      </w:hyperlink>
    </w:p>
    <w:p w14:paraId="55321433" w14:textId="77777777" w:rsidR="00FD2509" w:rsidRPr="00191752" w:rsidRDefault="00781626" w:rsidP="00FD2509">
      <w:pPr>
        <w:pStyle w:val="Lijstalinea"/>
        <w:numPr>
          <w:ilvl w:val="0"/>
          <w:numId w:val="9"/>
        </w:numPr>
        <w:spacing w:line="259" w:lineRule="auto"/>
        <w:rPr>
          <w:rFonts w:cstheme="minorHAnsi"/>
        </w:rPr>
      </w:pPr>
      <w:hyperlink w:anchor="_Beveiliging_van_jE" w:history="1">
        <w:r w:rsidR="00FD2509" w:rsidRPr="00191752">
          <w:rPr>
            <w:rStyle w:val="Hyperlink"/>
            <w:rFonts w:cstheme="minorHAnsi"/>
          </w:rPr>
          <w:t>Beveiliging van je persoonsgegevens</w:t>
        </w:r>
      </w:hyperlink>
    </w:p>
    <w:p w14:paraId="7D3DDCD0" w14:textId="77777777" w:rsidR="00FD2509" w:rsidRPr="00191752" w:rsidRDefault="00781626" w:rsidP="00FD2509">
      <w:pPr>
        <w:pStyle w:val="Lijstalinea"/>
        <w:numPr>
          <w:ilvl w:val="0"/>
          <w:numId w:val="9"/>
        </w:numPr>
        <w:spacing w:line="259" w:lineRule="auto"/>
        <w:rPr>
          <w:rFonts w:cstheme="minorHAnsi"/>
        </w:rPr>
      </w:pPr>
      <w:hyperlink w:anchor="_BEWARING_VAN_JE" w:history="1">
        <w:r w:rsidR="00FD2509" w:rsidRPr="00191752">
          <w:rPr>
            <w:rStyle w:val="Hyperlink"/>
            <w:rFonts w:cstheme="minorHAnsi"/>
          </w:rPr>
          <w:t>Bewaring van je persoonsgegevens</w:t>
        </w:r>
      </w:hyperlink>
    </w:p>
    <w:p w14:paraId="494D142B" w14:textId="77777777" w:rsidR="00FD2509" w:rsidRPr="00191752" w:rsidRDefault="00781626" w:rsidP="00FD2509">
      <w:pPr>
        <w:pStyle w:val="Lijstalinea"/>
        <w:numPr>
          <w:ilvl w:val="0"/>
          <w:numId w:val="9"/>
        </w:numPr>
        <w:spacing w:line="259" w:lineRule="auto"/>
        <w:rPr>
          <w:rFonts w:cstheme="minorHAnsi"/>
        </w:rPr>
      </w:pPr>
      <w:hyperlink w:anchor="_COOKIES" w:history="1">
        <w:r w:rsidR="00FD2509" w:rsidRPr="00191752">
          <w:rPr>
            <w:rStyle w:val="Hyperlink"/>
            <w:rFonts w:cstheme="minorHAnsi"/>
          </w:rPr>
          <w:t>Cookies</w:t>
        </w:r>
      </w:hyperlink>
    </w:p>
    <w:p w14:paraId="2D0B9229" w14:textId="77777777" w:rsidR="00FD2509" w:rsidRPr="004F4BC1" w:rsidRDefault="00781626" w:rsidP="00FD2509">
      <w:pPr>
        <w:pStyle w:val="Lijstalinea"/>
        <w:numPr>
          <w:ilvl w:val="0"/>
          <w:numId w:val="9"/>
        </w:numPr>
        <w:spacing w:line="259" w:lineRule="auto"/>
        <w:rPr>
          <w:rStyle w:val="Hyperlink"/>
          <w:rFonts w:cstheme="minorHAnsi"/>
          <w:color w:val="auto"/>
          <w:u w:val="none"/>
        </w:rPr>
      </w:pPr>
      <w:hyperlink w:anchor="_WAT_ZIJN_JE" w:history="1">
        <w:r w:rsidR="00FD2509" w:rsidRPr="00191752">
          <w:rPr>
            <w:rStyle w:val="Hyperlink"/>
            <w:rFonts w:cstheme="minorHAnsi"/>
          </w:rPr>
          <w:t>Wat zijn je rechten en hoe kan je deze uitoefenen?</w:t>
        </w:r>
      </w:hyperlink>
    </w:p>
    <w:p w14:paraId="2FF2EEE2" w14:textId="77777777" w:rsidR="004F4BC1" w:rsidRPr="004F4BC1" w:rsidRDefault="004F4BC1" w:rsidP="004F4BC1">
      <w:pPr>
        <w:pStyle w:val="Lijstalinea"/>
        <w:spacing w:line="259" w:lineRule="auto"/>
        <w:rPr>
          <w:rFonts w:cstheme="minorHAnsi"/>
        </w:rPr>
      </w:pPr>
    </w:p>
    <w:p w14:paraId="15C33297" w14:textId="77777777" w:rsidR="00FD2509" w:rsidRPr="00191752" w:rsidRDefault="00FE554C" w:rsidP="00FD2509">
      <w:pPr>
        <w:pStyle w:val="Kop1"/>
        <w:spacing w:before="0" w:after="240" w:line="259" w:lineRule="auto"/>
        <w:rPr>
          <w:rFonts w:cstheme="minorHAnsi"/>
        </w:rPr>
      </w:pPr>
      <w:bookmarkStart w:id="1" w:name="_WAT_BETEKENT…"/>
      <w:bookmarkEnd w:id="0"/>
      <w:bookmarkEnd w:id="1"/>
      <w:r>
        <w:rPr>
          <w:rFonts w:cstheme="minorHAnsi"/>
        </w:rPr>
        <w:t>Definities</w:t>
      </w:r>
    </w:p>
    <w:p w14:paraId="7C788033" w14:textId="77777777" w:rsidR="00FD2509" w:rsidRPr="00191752" w:rsidRDefault="00FD2509" w:rsidP="00FD2509">
      <w:pPr>
        <w:rPr>
          <w:rFonts w:cstheme="minorHAnsi"/>
          <w:b/>
        </w:rPr>
      </w:pPr>
      <w:r w:rsidRPr="00191752">
        <w:rPr>
          <w:rFonts w:cstheme="minorHAnsi"/>
          <w:b/>
        </w:rPr>
        <w:t>Verwerking van persoonsgegevens</w:t>
      </w:r>
      <w:r w:rsidRPr="00191752">
        <w:rPr>
          <w:rFonts w:cstheme="minorHAnsi"/>
        </w:rPr>
        <w:t>: Een verwerking is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rsidRPr="00191752">
        <w:rPr>
          <w:rFonts w:cstheme="minorHAnsi"/>
          <w:b/>
        </w:rPr>
        <w:t xml:space="preserve"> </w:t>
      </w:r>
      <w:r w:rsidRPr="00191752">
        <w:rPr>
          <w:rFonts w:cstheme="minorHAnsi"/>
        </w:rPr>
        <w:t>Persoonsgegevens zijn alle informatie over een natuurlijk persoon, waarmee men deze persoon direct of indirect kan identificeren.</w:t>
      </w:r>
    </w:p>
    <w:p w14:paraId="35DB3152" w14:textId="77777777" w:rsidR="00FD2509" w:rsidRPr="00191752" w:rsidRDefault="00FD2509" w:rsidP="00FD2509">
      <w:pPr>
        <w:rPr>
          <w:rFonts w:cstheme="minorHAnsi"/>
        </w:rPr>
      </w:pPr>
      <w:r w:rsidRPr="00191752">
        <w:rPr>
          <w:rFonts w:cstheme="minorHAnsi"/>
          <w:b/>
        </w:rPr>
        <w:t>Een verwerker</w:t>
      </w:r>
      <w:r w:rsidRPr="00191752">
        <w:rPr>
          <w:rFonts w:cstheme="minorHAnsi"/>
        </w:rPr>
        <w:t xml:space="preserve">: Een verwerker </w:t>
      </w:r>
      <w:r w:rsidR="002E634B" w:rsidRPr="00191752">
        <w:rPr>
          <w:rFonts w:cstheme="minorHAnsi"/>
        </w:rPr>
        <w:t>is een</w:t>
      </w:r>
      <w:r w:rsidRPr="00191752">
        <w:rPr>
          <w:rFonts w:cstheme="minorHAnsi"/>
        </w:rPr>
        <w:t xml:space="preserve"> natuurlijke persoon of rechtspersoon, een overheidsinstantie, een dienst of een </w:t>
      </w:r>
      <w:r w:rsidR="002E634B" w:rsidRPr="00191752">
        <w:rPr>
          <w:rFonts w:cstheme="minorHAnsi"/>
        </w:rPr>
        <w:t>ander</w:t>
      </w:r>
      <w:r w:rsidRPr="00191752">
        <w:rPr>
          <w:rFonts w:cstheme="minorHAnsi"/>
        </w:rPr>
        <w:t xml:space="preserve"> orgaan die/dat ten behoeve van de verwerkingsverantwoordelijke persoonsgegevens verwerkt.</w:t>
      </w:r>
    </w:p>
    <w:p w14:paraId="34FFD5F4" w14:textId="77777777" w:rsidR="00FD2509" w:rsidRDefault="00FD2509" w:rsidP="00FD2509">
      <w:pPr>
        <w:rPr>
          <w:rFonts w:cstheme="minorHAnsi"/>
        </w:rPr>
      </w:pPr>
      <w:r w:rsidRPr="00191752">
        <w:rPr>
          <w:rFonts w:cstheme="minorHAnsi"/>
          <w:b/>
        </w:rPr>
        <w:t>Een verwerkingsverantwoordelijke</w:t>
      </w:r>
      <w:r w:rsidRPr="00191752">
        <w:rPr>
          <w:rFonts w:cstheme="minorHAnsi"/>
        </w:rPr>
        <w:t>: Een verwerkingsverantwoordelijke is een natuurlijke persoon of rechtspersoon, een overheidsinstantie, een dienst of een ander orgaan die/dat alleen of samen met anderen, het doel van en de middelen voor de verwerking van persoonsgegevens vaststelt.</w:t>
      </w:r>
    </w:p>
    <w:p w14:paraId="55BFD033" w14:textId="77777777" w:rsidR="004F4BC1" w:rsidRPr="00191752" w:rsidRDefault="004F4BC1" w:rsidP="00FD2509">
      <w:pPr>
        <w:rPr>
          <w:rFonts w:cstheme="minorHAnsi"/>
        </w:rPr>
      </w:pPr>
    </w:p>
    <w:p w14:paraId="3AA31735" w14:textId="77777777" w:rsidR="00FD2509" w:rsidRPr="00191752" w:rsidRDefault="00FD2509" w:rsidP="00FD2509">
      <w:pPr>
        <w:pStyle w:val="Kop1"/>
        <w:spacing w:before="0" w:after="240" w:line="259" w:lineRule="auto"/>
        <w:rPr>
          <w:rFonts w:cstheme="minorHAnsi"/>
        </w:rPr>
      </w:pPr>
      <w:bookmarkStart w:id="2" w:name="_Voor_wie_geldt"/>
      <w:bookmarkEnd w:id="2"/>
      <w:r w:rsidRPr="00191752">
        <w:rPr>
          <w:rFonts w:cstheme="minorHAnsi"/>
        </w:rPr>
        <w:t>Voor wie geldt deze privacy policy?</w:t>
      </w:r>
    </w:p>
    <w:p w14:paraId="1DBE2E90" w14:textId="54D08652" w:rsidR="00FD2509" w:rsidRDefault="00FD2509" w:rsidP="00FD2509">
      <w:pPr>
        <w:rPr>
          <w:rFonts w:cstheme="minorHAnsi"/>
        </w:rPr>
      </w:pPr>
      <w:r w:rsidRPr="00191752">
        <w:rPr>
          <w:rFonts w:cstheme="minorHAnsi"/>
        </w:rPr>
        <w:t xml:space="preserve">Deze privacy </w:t>
      </w:r>
      <w:r w:rsidRPr="00055018">
        <w:rPr>
          <w:rFonts w:cstheme="minorHAnsi"/>
        </w:rPr>
        <w:t xml:space="preserve">policy geldt voor alle rechtstreekse klanten, bezoekers, leveranciers, sollicitanten en alle andere personen die geen werknemers zijn van </w:t>
      </w:r>
      <w:r w:rsidR="00055018" w:rsidRPr="00055018">
        <w:rPr>
          <w:rFonts w:cstheme="minorHAnsi"/>
        </w:rPr>
        <w:t>Triskon</w:t>
      </w:r>
      <w:r w:rsidRPr="00055018">
        <w:rPr>
          <w:rFonts w:cstheme="minorHAnsi"/>
        </w:rPr>
        <w:t xml:space="preserve"> </w:t>
      </w:r>
      <w:r w:rsidR="00055018" w:rsidRPr="00055018">
        <w:rPr>
          <w:rFonts w:cstheme="minorHAnsi"/>
        </w:rPr>
        <w:t xml:space="preserve">NV </w:t>
      </w:r>
      <w:r w:rsidRPr="00055018">
        <w:rPr>
          <w:rFonts w:cstheme="minorHAnsi"/>
        </w:rPr>
        <w:t xml:space="preserve">en waarvan </w:t>
      </w:r>
      <w:r w:rsidR="00055018" w:rsidRPr="00055018">
        <w:rPr>
          <w:rFonts w:cstheme="minorHAnsi"/>
        </w:rPr>
        <w:t>Triskon</w:t>
      </w:r>
      <w:r w:rsidRPr="00055018">
        <w:rPr>
          <w:rFonts w:cstheme="minorHAnsi"/>
        </w:rPr>
        <w:t xml:space="preserve"> </w:t>
      </w:r>
      <w:r w:rsidR="00055018" w:rsidRPr="00055018">
        <w:rPr>
          <w:rFonts w:cstheme="minorHAnsi"/>
        </w:rPr>
        <w:t xml:space="preserve">NV </w:t>
      </w:r>
      <w:r w:rsidRPr="00055018">
        <w:rPr>
          <w:rFonts w:cstheme="minorHAnsi"/>
        </w:rPr>
        <w:t>persoonsgegevens</w:t>
      </w:r>
      <w:r w:rsidRPr="00191752">
        <w:rPr>
          <w:rFonts w:cstheme="minorHAnsi"/>
        </w:rPr>
        <w:t xml:space="preserve"> verwerkt als verwerkingsverantwoordelijke.</w:t>
      </w:r>
    </w:p>
    <w:p w14:paraId="240D09C7" w14:textId="77777777" w:rsidR="004F4BC1" w:rsidRPr="00191752" w:rsidRDefault="004F4BC1" w:rsidP="00FD2509">
      <w:pPr>
        <w:rPr>
          <w:rFonts w:cstheme="minorHAnsi"/>
        </w:rPr>
      </w:pPr>
    </w:p>
    <w:p w14:paraId="233CEB5D" w14:textId="77777777" w:rsidR="00FD2509" w:rsidRPr="00191752" w:rsidRDefault="00FD2509" w:rsidP="00FD2509">
      <w:pPr>
        <w:pStyle w:val="Kop1"/>
        <w:spacing w:before="0" w:after="240" w:line="259" w:lineRule="auto"/>
        <w:rPr>
          <w:rFonts w:cstheme="minorHAnsi"/>
        </w:rPr>
      </w:pPr>
      <w:bookmarkStart w:id="3" w:name="_Contactgegevens"/>
      <w:bookmarkEnd w:id="3"/>
      <w:r w:rsidRPr="00191752">
        <w:rPr>
          <w:rFonts w:cstheme="minorHAnsi"/>
        </w:rPr>
        <w:t>Contactgegevens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055018" w14:paraId="6B63B860" w14:textId="77777777" w:rsidTr="00B94F6E">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09389C43" w14:textId="77777777" w:rsidR="00055018" w:rsidRPr="006C4047" w:rsidRDefault="00055018" w:rsidP="00B94F6E">
            <w:pPr>
              <w:contextualSpacing/>
              <w:rPr>
                <w:rFonts w:cstheme="minorHAnsi"/>
                <w:b w:val="0"/>
                <w:color w:val="auto"/>
                <w:highlight w:val="yellow"/>
              </w:rPr>
            </w:pPr>
            <w:bookmarkStart w:id="4" w:name="_VERWERKINGSVERANTWOORDELIJKE"/>
            <w:bookmarkStart w:id="5" w:name="_Hlk534619827"/>
            <w:bookmarkEnd w:id="4"/>
            <w:r w:rsidRPr="006C4047">
              <w:rPr>
                <w:rFonts w:cstheme="minorHAnsi"/>
                <w:b w:val="0"/>
                <w:color w:val="auto"/>
              </w:rPr>
              <w:t>Naam</w:t>
            </w:r>
          </w:p>
          <w:p w14:paraId="5BCF786D" w14:textId="77777777" w:rsidR="00055018" w:rsidRPr="006C4047" w:rsidRDefault="00055018" w:rsidP="00B94F6E">
            <w:pPr>
              <w:contextualSpacing/>
              <w:rPr>
                <w:rFonts w:cstheme="minorHAnsi"/>
                <w:b w:val="0"/>
                <w:color w:val="auto"/>
              </w:rPr>
            </w:pPr>
            <w:r w:rsidRPr="006C4047">
              <w:rPr>
                <w:rFonts w:cstheme="minorHAnsi"/>
                <w:b w:val="0"/>
                <w:color w:val="auto"/>
              </w:rPr>
              <w:t>Ondernemingsnummer</w:t>
            </w:r>
          </w:p>
          <w:p w14:paraId="414BCF61" w14:textId="77777777" w:rsidR="00055018" w:rsidRPr="006C4047" w:rsidRDefault="00055018" w:rsidP="00B94F6E">
            <w:pPr>
              <w:contextualSpacing/>
              <w:rPr>
                <w:rFonts w:cstheme="minorHAnsi"/>
                <w:b w:val="0"/>
                <w:color w:val="auto"/>
              </w:rPr>
            </w:pPr>
            <w:r w:rsidRPr="006C4047">
              <w:rPr>
                <w:rFonts w:cstheme="minorHAnsi"/>
                <w:b w:val="0"/>
                <w:color w:val="auto"/>
              </w:rPr>
              <w:t>Adres</w:t>
            </w:r>
          </w:p>
          <w:p w14:paraId="145F97A7" w14:textId="77777777" w:rsidR="00055018" w:rsidRPr="006C4047" w:rsidRDefault="00055018" w:rsidP="00B94F6E">
            <w:pPr>
              <w:contextualSpacing/>
              <w:rPr>
                <w:rFonts w:cstheme="minorHAnsi"/>
                <w:b w:val="0"/>
                <w:color w:val="auto"/>
              </w:rPr>
            </w:pPr>
            <w:r w:rsidRPr="006C4047">
              <w:rPr>
                <w:rFonts w:cstheme="minorHAnsi"/>
                <w:b w:val="0"/>
                <w:color w:val="auto"/>
              </w:rPr>
              <w:t>Email</w:t>
            </w:r>
          </w:p>
          <w:p w14:paraId="3249AC39" w14:textId="77777777" w:rsidR="00055018" w:rsidRDefault="00055018" w:rsidP="00B94F6E">
            <w:pPr>
              <w:contextualSpacing/>
              <w:rPr>
                <w:rFonts w:cstheme="minorHAnsi"/>
              </w:rPr>
            </w:pPr>
          </w:p>
        </w:tc>
        <w:tc>
          <w:tcPr>
            <w:tcW w:w="7626" w:type="dxa"/>
            <w:shd w:val="clear" w:color="auto" w:fill="FFFFFF" w:themeFill="background1"/>
          </w:tcPr>
          <w:p w14:paraId="4F60D648" w14:textId="77777777" w:rsidR="00055018" w:rsidRDefault="00055018" w:rsidP="00B94F6E">
            <w:pPr>
              <w:contextualSpacing/>
              <w:jc w:val="left"/>
              <w:rPr>
                <w:rFonts w:cstheme="minorHAnsi"/>
                <w:b w:val="0"/>
              </w:rPr>
            </w:pPr>
            <w:r>
              <w:rPr>
                <w:rFonts w:cstheme="minorHAnsi"/>
                <w:color w:val="auto"/>
              </w:rPr>
              <w:t xml:space="preserve">: </w:t>
            </w:r>
            <w:r w:rsidRPr="00055018">
              <w:rPr>
                <w:rFonts w:cstheme="minorHAnsi"/>
                <w:color w:val="auto"/>
              </w:rPr>
              <w:t>Triskon</w:t>
            </w:r>
            <w:r>
              <w:rPr>
                <w:rFonts w:cstheme="minorHAnsi"/>
                <w:color w:val="auto"/>
              </w:rPr>
              <w:t xml:space="preserve"> NV (hierna ‘Triskon’)</w:t>
            </w:r>
          </w:p>
          <w:p w14:paraId="51095E40" w14:textId="77777777" w:rsidR="00055018" w:rsidRDefault="00055018" w:rsidP="00B94F6E">
            <w:pPr>
              <w:contextualSpacing/>
              <w:jc w:val="left"/>
              <w:rPr>
                <w:rFonts w:cstheme="minorHAnsi"/>
                <w:b w:val="0"/>
              </w:rPr>
            </w:pPr>
            <w:r>
              <w:rPr>
                <w:rFonts w:cstheme="minorHAnsi"/>
                <w:color w:val="auto"/>
              </w:rPr>
              <w:t>: 0880.233.329</w:t>
            </w:r>
          </w:p>
          <w:p w14:paraId="6F718BC6" w14:textId="77777777" w:rsidR="00055018" w:rsidRDefault="00055018" w:rsidP="00B94F6E">
            <w:pPr>
              <w:contextualSpacing/>
              <w:jc w:val="left"/>
              <w:rPr>
                <w:rFonts w:cstheme="minorHAnsi"/>
                <w:b w:val="0"/>
              </w:rPr>
            </w:pPr>
            <w:r>
              <w:rPr>
                <w:rFonts w:cstheme="minorHAnsi"/>
                <w:color w:val="auto"/>
              </w:rPr>
              <w:t>: Romeinse straat 12, 3001 Leuven</w:t>
            </w:r>
          </w:p>
          <w:p w14:paraId="720C128E" w14:textId="7EE0C6F8" w:rsidR="00055018" w:rsidRDefault="00055018" w:rsidP="00B94F6E">
            <w:pPr>
              <w:contextualSpacing/>
              <w:jc w:val="left"/>
              <w:rPr>
                <w:rFonts w:cstheme="minorHAnsi"/>
                <w:b w:val="0"/>
              </w:rPr>
            </w:pPr>
            <w:r>
              <w:rPr>
                <w:rFonts w:cstheme="minorHAnsi"/>
                <w:color w:val="auto"/>
              </w:rPr>
              <w:t xml:space="preserve">: </w:t>
            </w:r>
            <w:hyperlink r:id="rId8" w:history="1">
              <w:r w:rsidR="00141C97" w:rsidRPr="00C6461B">
                <w:rPr>
                  <w:rStyle w:val="Hyperlink"/>
                  <w:rFonts w:cstheme="minorHAnsi"/>
                </w:rPr>
                <w:t>wouter@solid-group.be</w:t>
              </w:r>
            </w:hyperlink>
            <w:r w:rsidR="00141C97">
              <w:rPr>
                <w:rFonts w:cstheme="minorHAnsi"/>
                <w:color w:val="auto"/>
              </w:rPr>
              <w:t xml:space="preserve"> </w:t>
            </w:r>
            <w:bookmarkStart w:id="6" w:name="_GoBack"/>
            <w:bookmarkEnd w:id="6"/>
          </w:p>
          <w:p w14:paraId="5430B384" w14:textId="77777777" w:rsidR="00055018" w:rsidRPr="00191752" w:rsidRDefault="00055018" w:rsidP="00B94F6E">
            <w:pPr>
              <w:contextualSpacing/>
              <w:jc w:val="left"/>
              <w:rPr>
                <w:rFonts w:cstheme="minorHAnsi"/>
                <w:color w:val="auto"/>
              </w:rPr>
            </w:pPr>
          </w:p>
        </w:tc>
      </w:tr>
      <w:bookmarkEnd w:id="5"/>
    </w:tbl>
    <w:p w14:paraId="064B57BD" w14:textId="1371954D" w:rsidR="00055018" w:rsidRDefault="00055018" w:rsidP="00055018">
      <w:pPr>
        <w:pStyle w:val="Kop1"/>
        <w:numPr>
          <w:ilvl w:val="0"/>
          <w:numId w:val="0"/>
        </w:numPr>
        <w:spacing w:before="0" w:after="240" w:line="259" w:lineRule="auto"/>
        <w:rPr>
          <w:rFonts w:cstheme="minorHAnsi"/>
        </w:rPr>
      </w:pPr>
    </w:p>
    <w:p w14:paraId="077961D3" w14:textId="56AA8DA1" w:rsidR="00055018" w:rsidRDefault="00055018" w:rsidP="00055018"/>
    <w:p w14:paraId="6808393F" w14:textId="1E8904F9" w:rsidR="00055018" w:rsidRDefault="00055018">
      <w:pPr>
        <w:spacing w:line="259" w:lineRule="auto"/>
        <w:jc w:val="left"/>
      </w:pPr>
      <w:r>
        <w:br w:type="page"/>
      </w:r>
    </w:p>
    <w:p w14:paraId="3F9DC580" w14:textId="3FBB0F6B" w:rsidR="00FD2509" w:rsidRPr="00191752" w:rsidRDefault="00FD2509" w:rsidP="00FD2509">
      <w:pPr>
        <w:pStyle w:val="Kop1"/>
        <w:spacing w:before="0" w:after="240" w:line="259" w:lineRule="auto"/>
        <w:rPr>
          <w:rFonts w:cstheme="minorHAnsi"/>
        </w:rPr>
      </w:pPr>
      <w:r w:rsidRPr="00191752">
        <w:rPr>
          <w:rFonts w:cstheme="minorHAnsi"/>
        </w:rPr>
        <w:lastRenderedPageBreak/>
        <w:t>VERWERKINGSVERANTWOORDELIJKE</w:t>
      </w:r>
    </w:p>
    <w:p w14:paraId="22AE8303" w14:textId="576B8C39" w:rsidR="00FD2509" w:rsidRPr="00191752" w:rsidRDefault="00FD2509" w:rsidP="00FD2509">
      <w:pPr>
        <w:rPr>
          <w:rFonts w:cstheme="minorHAnsi"/>
        </w:rPr>
      </w:pPr>
      <w:r w:rsidRPr="00191752">
        <w:rPr>
          <w:rFonts w:cstheme="minorHAnsi"/>
        </w:rPr>
        <w:t xml:space="preserve">Enkel </w:t>
      </w:r>
      <w:r w:rsidRPr="00055018">
        <w:rPr>
          <w:rFonts w:cstheme="minorHAnsi"/>
        </w:rPr>
        <w:t xml:space="preserve">wanneer </w:t>
      </w:r>
      <w:r w:rsidR="00055018" w:rsidRPr="00055018">
        <w:rPr>
          <w:rFonts w:cstheme="minorHAnsi"/>
        </w:rPr>
        <w:t>Triskon</w:t>
      </w:r>
      <w:r w:rsidRPr="00055018">
        <w:rPr>
          <w:rFonts w:cstheme="minorHAnsi"/>
        </w:rPr>
        <w:t xml:space="preserve"> optreedt in de hoedanigheid van verwerkingsverantwoordelijke zijn punten 5 tot en met 10 van deze privacy policy van toepassing.</w:t>
      </w:r>
      <w:r w:rsidRPr="00191752">
        <w:rPr>
          <w:rFonts w:cstheme="minorHAnsi"/>
        </w:rPr>
        <w:t xml:space="preserve"> </w:t>
      </w:r>
    </w:p>
    <w:p w14:paraId="1BE4D6D2" w14:textId="77777777" w:rsidR="00FD2509" w:rsidRPr="00191752" w:rsidRDefault="00FD2509" w:rsidP="00FD2509">
      <w:pPr>
        <w:rPr>
          <w:rFonts w:cstheme="minorHAnsi"/>
        </w:rPr>
      </w:pPr>
      <w:r w:rsidRPr="00191752">
        <w:rPr>
          <w:rFonts w:cstheme="minorHAnsi"/>
        </w:rPr>
        <w:t>Indien je als betrokkene je rechten wenst uit te oefenen, moet je je steeds wenden tot de verwerkingsverantwoordelijke.</w:t>
      </w:r>
    </w:p>
    <w:p w14:paraId="3511E9C4" w14:textId="1C3B9028" w:rsidR="00FD2509" w:rsidRPr="00055018" w:rsidRDefault="00FD2509" w:rsidP="00FD2509">
      <w:pPr>
        <w:pStyle w:val="Kop1"/>
        <w:spacing w:before="0" w:after="240" w:line="259" w:lineRule="auto"/>
        <w:rPr>
          <w:rFonts w:cstheme="minorHAnsi"/>
        </w:rPr>
      </w:pPr>
      <w:bookmarkStart w:id="7" w:name="_Welke_persoonsgegevens_VERWERKT"/>
      <w:bookmarkEnd w:id="7"/>
      <w:r w:rsidRPr="00191752">
        <w:rPr>
          <w:rFonts w:cstheme="minorHAnsi"/>
        </w:rPr>
        <w:t xml:space="preserve">Welke persoonsgegevens </w:t>
      </w:r>
      <w:r w:rsidRPr="00055018">
        <w:rPr>
          <w:rFonts w:cstheme="minorHAnsi"/>
        </w:rPr>
        <w:t xml:space="preserve">VERWERKT </w:t>
      </w:r>
      <w:r w:rsidR="00055018" w:rsidRPr="00055018">
        <w:rPr>
          <w:rFonts w:cstheme="minorHAnsi"/>
        </w:rPr>
        <w:t>Triskon</w:t>
      </w:r>
      <w:r w:rsidRPr="00055018">
        <w:rPr>
          <w:rFonts w:cstheme="minorHAnsi"/>
        </w:rPr>
        <w:t>?</w:t>
      </w:r>
    </w:p>
    <w:p w14:paraId="0B41D5E1" w14:textId="77777777" w:rsidR="00FD2509" w:rsidRPr="00191752" w:rsidRDefault="00FD2509" w:rsidP="00FD2509">
      <w:pPr>
        <w:pStyle w:val="Kop2"/>
        <w:spacing w:before="0"/>
        <w:rPr>
          <w:rFonts w:cstheme="minorHAnsi"/>
        </w:rPr>
      </w:pPr>
      <w:r w:rsidRPr="00191752">
        <w:rPr>
          <w:rFonts w:cstheme="minorHAnsi"/>
        </w:rPr>
        <w:t xml:space="preserve">Gebaseerd op de uitvoering van een overeenkomst </w:t>
      </w:r>
    </w:p>
    <w:p w14:paraId="77B6CBC3" w14:textId="4B5218A8" w:rsidR="00FD2509" w:rsidRPr="00191752" w:rsidRDefault="00055018" w:rsidP="00FD2509">
      <w:pPr>
        <w:rPr>
          <w:rFonts w:cstheme="minorHAnsi"/>
        </w:rPr>
      </w:pPr>
      <w:r w:rsidRPr="00055018">
        <w:rPr>
          <w:rFonts w:cstheme="minorHAnsi"/>
        </w:rPr>
        <w:t>Triskon</w:t>
      </w:r>
      <w:r w:rsidR="00FD2509" w:rsidRPr="00055018">
        <w:rPr>
          <w:rFonts w:cstheme="minorHAnsi"/>
        </w:rPr>
        <w:t xml:space="preserve"> verwerkt persoonsgegevens noodzakelijk voor de uitvoering van een overeenkomst waarbij je betrokken partij bent, of om op je verzoek</w:t>
      </w:r>
      <w:r w:rsidR="00FD2509" w:rsidRPr="00191752">
        <w:rPr>
          <w:rFonts w:cstheme="minorHAnsi"/>
        </w:rPr>
        <w:t xml:space="preserve"> vóór de sluiting van een overeenkomst maatregelen te nemen.</w:t>
      </w:r>
    </w:p>
    <w:p w14:paraId="28BDD78F" w14:textId="77777777" w:rsidR="00055018" w:rsidRPr="00FD7AEC" w:rsidRDefault="00055018" w:rsidP="00055018">
      <w:pPr>
        <w:pStyle w:val="Lijstalinea"/>
        <w:numPr>
          <w:ilvl w:val="0"/>
          <w:numId w:val="12"/>
        </w:numPr>
        <w:spacing w:line="259" w:lineRule="auto"/>
        <w:rPr>
          <w:rFonts w:cstheme="minorHAnsi"/>
          <w:b/>
        </w:rPr>
      </w:pPr>
      <w:r w:rsidRPr="00FD7AEC">
        <w:rPr>
          <w:rFonts w:cstheme="minorHAnsi"/>
          <w:b/>
        </w:rPr>
        <w:t>Bij de aanvraag van een offerte</w:t>
      </w:r>
    </w:p>
    <w:p w14:paraId="16034352" w14:textId="59757D98" w:rsidR="00055018" w:rsidRPr="00FD7AEC" w:rsidRDefault="00055018" w:rsidP="00055018">
      <w:pPr>
        <w:pStyle w:val="Lijstalinea"/>
        <w:ind w:left="1491"/>
        <w:rPr>
          <w:rFonts w:cstheme="minorHAnsi"/>
        </w:rPr>
      </w:pPr>
      <w:r w:rsidRPr="00FD7AEC">
        <w:rPr>
          <w:rFonts w:cstheme="minorHAnsi"/>
        </w:rPr>
        <w:t xml:space="preserve">Als je meer info wenst over de diensten of producten van </w:t>
      </w:r>
      <w:r>
        <w:rPr>
          <w:rFonts w:cstheme="minorHAnsi"/>
        </w:rPr>
        <w:t>Triskon</w:t>
      </w:r>
      <w:r w:rsidRPr="00FD7AEC">
        <w:rPr>
          <w:rFonts w:cstheme="minorHAnsi"/>
        </w:rPr>
        <w:t xml:space="preserve"> kan je een offerte aanvragen. </w:t>
      </w:r>
      <w:r>
        <w:rPr>
          <w:rFonts w:cstheme="minorHAnsi"/>
        </w:rPr>
        <w:t>Triskon</w:t>
      </w:r>
      <w:r w:rsidRPr="00FD7AEC">
        <w:rPr>
          <w:rFonts w:cstheme="minorHAnsi"/>
        </w:rPr>
        <w:t xml:space="preserve"> verwerkt hiervoor persoonlijke identificatiegegevens (zoals naam en email) om je een zo correct mogelijk voorstel te kunnen maken. </w:t>
      </w:r>
    </w:p>
    <w:p w14:paraId="163A6760" w14:textId="77777777" w:rsidR="00055018" w:rsidRPr="00FD7AEC" w:rsidRDefault="00055018" w:rsidP="00055018">
      <w:pPr>
        <w:pStyle w:val="Lijstalinea"/>
        <w:ind w:left="1491"/>
        <w:rPr>
          <w:rFonts w:cstheme="minorHAnsi"/>
          <w:b/>
        </w:rPr>
      </w:pPr>
    </w:p>
    <w:p w14:paraId="599C8565" w14:textId="77777777" w:rsidR="00055018" w:rsidRPr="00FD7AEC" w:rsidRDefault="00055018" w:rsidP="00055018">
      <w:pPr>
        <w:pStyle w:val="Lijstalinea"/>
        <w:numPr>
          <w:ilvl w:val="0"/>
          <w:numId w:val="7"/>
        </w:numPr>
        <w:spacing w:line="259" w:lineRule="auto"/>
        <w:rPr>
          <w:rFonts w:cstheme="minorHAnsi"/>
          <w:b/>
        </w:rPr>
      </w:pPr>
      <w:r w:rsidRPr="00FD7AEC">
        <w:rPr>
          <w:rFonts w:cstheme="minorHAnsi"/>
          <w:b/>
        </w:rPr>
        <w:t xml:space="preserve">Bij het verwerken </w:t>
      </w:r>
      <w:r>
        <w:rPr>
          <w:rFonts w:cstheme="minorHAnsi"/>
          <w:b/>
        </w:rPr>
        <w:t>i.f.v. een contract</w:t>
      </w:r>
      <w:r w:rsidRPr="00FD7AEC">
        <w:rPr>
          <w:rFonts w:cstheme="minorHAnsi"/>
          <w:b/>
        </w:rPr>
        <w:t>, opvolging van facturen en commerciële afspraken</w:t>
      </w:r>
    </w:p>
    <w:p w14:paraId="64B66462" w14:textId="20CD44CA" w:rsidR="00055018" w:rsidRDefault="00055018" w:rsidP="00055018">
      <w:pPr>
        <w:pStyle w:val="Lijstalinea"/>
        <w:ind w:left="1491"/>
        <w:rPr>
          <w:rFonts w:cstheme="minorHAnsi"/>
        </w:rPr>
      </w:pPr>
      <w:r w:rsidRPr="00FD7AEC">
        <w:rPr>
          <w:rFonts w:cstheme="minorHAnsi"/>
        </w:rPr>
        <w:t xml:space="preserve">Als je producten of diensten </w:t>
      </w:r>
      <w:r>
        <w:rPr>
          <w:rFonts w:cstheme="minorHAnsi"/>
        </w:rPr>
        <w:t>afneemt</w:t>
      </w:r>
      <w:r w:rsidRPr="00FD7AEC">
        <w:rPr>
          <w:rFonts w:cstheme="minorHAnsi"/>
        </w:rPr>
        <w:t xml:space="preserve"> bij of levert aan </w:t>
      </w:r>
      <w:r>
        <w:rPr>
          <w:rFonts w:cstheme="minorHAnsi"/>
        </w:rPr>
        <w:t>Triskon</w:t>
      </w:r>
      <w:r w:rsidRPr="00FD7AEC">
        <w:rPr>
          <w:rFonts w:cstheme="minorHAnsi"/>
        </w:rPr>
        <w:t xml:space="preserve">, verwerkt </w:t>
      </w:r>
      <w:r>
        <w:rPr>
          <w:rFonts w:cstheme="minorHAnsi"/>
        </w:rPr>
        <w:t>Triskon</w:t>
      </w:r>
      <w:r w:rsidRPr="00FD7AEC">
        <w:rPr>
          <w:rFonts w:cstheme="minorHAnsi"/>
        </w:rPr>
        <w:t xml:space="preserve"> persoonlijke identificatiegegevens en professionele gegevens voor het correct kunnen afhandelen en opvolgen van de bestelling of levering.</w:t>
      </w:r>
    </w:p>
    <w:p w14:paraId="37364D98" w14:textId="77777777" w:rsidR="00FD2509" w:rsidRPr="00191752" w:rsidRDefault="00FD2509" w:rsidP="00FD2509">
      <w:pPr>
        <w:pStyle w:val="Kop2"/>
        <w:spacing w:before="0"/>
        <w:rPr>
          <w:rFonts w:cstheme="minorHAnsi"/>
        </w:rPr>
      </w:pPr>
      <w:r w:rsidRPr="00191752">
        <w:rPr>
          <w:rFonts w:cstheme="minorHAnsi"/>
        </w:rPr>
        <w:t>Gebaseerd op gerechtvaardigd belang</w:t>
      </w:r>
    </w:p>
    <w:p w14:paraId="394BA346" w14:textId="65B8ECB7" w:rsidR="00FD2509" w:rsidRPr="00191752" w:rsidRDefault="00055018" w:rsidP="00FD2509">
      <w:pPr>
        <w:rPr>
          <w:rFonts w:cstheme="minorHAnsi"/>
        </w:rPr>
      </w:pPr>
      <w:r w:rsidRPr="00055018">
        <w:rPr>
          <w:rFonts w:cstheme="minorHAnsi"/>
        </w:rPr>
        <w:t>Triskon</w:t>
      </w:r>
      <w:r w:rsidR="00FD2509" w:rsidRPr="00055018">
        <w:rPr>
          <w:rFonts w:cstheme="minorHAnsi"/>
        </w:rPr>
        <w:t xml:space="preserve"> verwerkt persoonsgegevens gebaseerd op het gerechtvaardigd belang waarbij </w:t>
      </w:r>
      <w:r w:rsidRPr="00055018">
        <w:rPr>
          <w:rFonts w:cstheme="minorHAnsi"/>
        </w:rPr>
        <w:t>Triskon</w:t>
      </w:r>
      <w:r w:rsidR="00FD2509" w:rsidRPr="00055018">
        <w:rPr>
          <w:rFonts w:cstheme="minorHAnsi"/>
        </w:rPr>
        <w:t xml:space="preserve"> een belangenafweging gemaakt heeft.</w:t>
      </w:r>
      <w:r w:rsidR="00FD2509" w:rsidRPr="00191752">
        <w:rPr>
          <w:rFonts w:cstheme="minorHAnsi"/>
        </w:rPr>
        <w:t xml:space="preserve"> </w:t>
      </w:r>
    </w:p>
    <w:p w14:paraId="7CA24D24" w14:textId="77777777" w:rsidR="00055018" w:rsidRPr="00191752" w:rsidRDefault="00055018" w:rsidP="00055018">
      <w:pPr>
        <w:pStyle w:val="Lijstalinea"/>
        <w:numPr>
          <w:ilvl w:val="0"/>
          <w:numId w:val="7"/>
        </w:numPr>
        <w:spacing w:line="259" w:lineRule="auto"/>
        <w:rPr>
          <w:rFonts w:cstheme="minorHAnsi"/>
          <w:lang w:val="nl-NL"/>
        </w:rPr>
      </w:pPr>
      <w:r w:rsidRPr="00191752">
        <w:rPr>
          <w:rFonts w:cstheme="minorHAnsi"/>
          <w:b/>
          <w:lang w:val="nl-NL"/>
        </w:rPr>
        <w:t xml:space="preserve">Bij </w:t>
      </w:r>
      <w:r>
        <w:rPr>
          <w:rFonts w:cstheme="minorHAnsi"/>
          <w:b/>
          <w:lang w:val="nl-NL"/>
        </w:rPr>
        <w:t>het gebruik van badges i.f.v. toegangscontrole</w:t>
      </w:r>
    </w:p>
    <w:p w14:paraId="79766386" w14:textId="6F55D739" w:rsidR="00055018" w:rsidRDefault="00055018" w:rsidP="00055018">
      <w:pPr>
        <w:pStyle w:val="Lijstalinea"/>
        <w:ind w:left="1491"/>
        <w:rPr>
          <w:rFonts w:cstheme="minorHAnsi"/>
          <w:lang w:val="nl-NL"/>
        </w:rPr>
      </w:pPr>
      <w:r w:rsidRPr="00191752">
        <w:rPr>
          <w:rFonts w:cstheme="minorHAnsi"/>
          <w:lang w:val="nl-NL"/>
        </w:rPr>
        <w:t xml:space="preserve">Om veiligheidsredenen </w:t>
      </w:r>
      <w:r w:rsidRPr="00FD7AEC">
        <w:rPr>
          <w:rFonts w:cstheme="minorHAnsi"/>
          <w:lang w:val="nl-NL"/>
        </w:rPr>
        <w:t xml:space="preserve">wenst </w:t>
      </w:r>
      <w:r>
        <w:rPr>
          <w:rFonts w:cstheme="minorHAnsi"/>
          <w:lang w:val="nl-NL"/>
        </w:rPr>
        <w:t>Triskon</w:t>
      </w:r>
      <w:r w:rsidRPr="00FD7AEC">
        <w:rPr>
          <w:rFonts w:cstheme="minorHAnsi"/>
          <w:lang w:val="nl-NL"/>
        </w:rPr>
        <w:t xml:space="preserve"> te</w:t>
      </w:r>
      <w:r w:rsidRPr="00191752">
        <w:rPr>
          <w:rFonts w:cstheme="minorHAnsi"/>
          <w:lang w:val="nl-NL"/>
        </w:rPr>
        <w:t xml:space="preserve"> weten wie er op elk moment in hun kantoren aanwezig is</w:t>
      </w:r>
      <w:r>
        <w:rPr>
          <w:rFonts w:cstheme="minorHAnsi"/>
          <w:lang w:val="nl-NL"/>
        </w:rPr>
        <w:t xml:space="preserve"> of was.</w:t>
      </w:r>
      <w:r w:rsidRPr="00191752">
        <w:rPr>
          <w:rFonts w:cstheme="minorHAnsi"/>
          <w:lang w:val="nl-NL"/>
        </w:rPr>
        <w:t xml:space="preserve"> </w:t>
      </w:r>
      <w:r>
        <w:rPr>
          <w:rFonts w:cstheme="minorHAnsi"/>
          <w:lang w:val="nl-NL"/>
        </w:rPr>
        <w:t>Daarom maakt Triskon gebruik van badges die toegang geven tot bepaalde lokalen.  Hiervoor verwerkt Triskon</w:t>
      </w:r>
      <w:r w:rsidRPr="00191752">
        <w:rPr>
          <w:rFonts w:cstheme="minorHAnsi"/>
          <w:lang w:val="nl-NL"/>
        </w:rPr>
        <w:t xml:space="preserve"> persoonlijke identificatie gegevens (zoals naam</w:t>
      </w:r>
      <w:r>
        <w:rPr>
          <w:rFonts w:cstheme="minorHAnsi"/>
          <w:lang w:val="nl-NL"/>
        </w:rPr>
        <w:t>)</w:t>
      </w:r>
      <w:r w:rsidRPr="00191752">
        <w:rPr>
          <w:rFonts w:cstheme="minorHAnsi"/>
          <w:lang w:val="nl-NL"/>
        </w:rPr>
        <w:t>.</w:t>
      </w:r>
    </w:p>
    <w:p w14:paraId="7921BA9B" w14:textId="77777777" w:rsidR="00055018" w:rsidRDefault="00055018" w:rsidP="00FD2509">
      <w:pPr>
        <w:pStyle w:val="Lijstalinea"/>
        <w:ind w:left="1491"/>
        <w:rPr>
          <w:rFonts w:cstheme="minorHAnsi"/>
          <w:lang w:val="nl-NL"/>
        </w:rPr>
      </w:pPr>
    </w:p>
    <w:p w14:paraId="0E954D29" w14:textId="77777777" w:rsidR="00FD2509" w:rsidRPr="00191752" w:rsidRDefault="00FD2509" w:rsidP="00FD2509">
      <w:pPr>
        <w:pStyle w:val="Kop1"/>
        <w:spacing w:before="0" w:after="240" w:line="259" w:lineRule="auto"/>
        <w:rPr>
          <w:rFonts w:cstheme="minorHAnsi"/>
          <w:lang w:val="nl-NL"/>
        </w:rPr>
      </w:pPr>
      <w:bookmarkStart w:id="8" w:name="_Met_wie_delen"/>
      <w:bookmarkEnd w:id="8"/>
      <w:r w:rsidRPr="00191752">
        <w:rPr>
          <w:rFonts w:cstheme="minorHAnsi"/>
          <w:lang w:val="nl-NL"/>
        </w:rPr>
        <w:t>Met wie delen we je gegevens?</w:t>
      </w:r>
    </w:p>
    <w:p w14:paraId="10BDCA55" w14:textId="4FF13BD3" w:rsidR="00FD2509" w:rsidRPr="00055018" w:rsidRDefault="00055018" w:rsidP="00FD2509">
      <w:pPr>
        <w:rPr>
          <w:rFonts w:cstheme="minorHAnsi"/>
        </w:rPr>
      </w:pPr>
      <w:r w:rsidRPr="00055018">
        <w:rPr>
          <w:rFonts w:cstheme="minorHAnsi"/>
        </w:rPr>
        <w:t>Triskon</w:t>
      </w:r>
      <w:r w:rsidR="00FD2509" w:rsidRPr="00055018">
        <w:rPr>
          <w:rFonts w:cstheme="minorHAnsi"/>
        </w:rPr>
        <w:t xml:space="preserve"> deelt je persoonsgegevens niet met derden, tenzij</w:t>
      </w:r>
      <w:r w:rsidR="00EF192C" w:rsidRPr="00055018">
        <w:rPr>
          <w:rFonts w:cstheme="minorHAnsi"/>
        </w:rPr>
        <w:t>:</w:t>
      </w:r>
    </w:p>
    <w:p w14:paraId="5C07C757" w14:textId="79B99427" w:rsidR="00FD2509" w:rsidRPr="00055018" w:rsidRDefault="00055018" w:rsidP="00FD2509">
      <w:pPr>
        <w:pStyle w:val="Lijstalinea"/>
        <w:numPr>
          <w:ilvl w:val="0"/>
          <w:numId w:val="10"/>
        </w:numPr>
        <w:spacing w:line="259" w:lineRule="auto"/>
        <w:jc w:val="left"/>
        <w:rPr>
          <w:rFonts w:cstheme="minorHAnsi"/>
        </w:rPr>
      </w:pPr>
      <w:r w:rsidRPr="00055018">
        <w:rPr>
          <w:rFonts w:cstheme="minorHAnsi"/>
        </w:rPr>
        <w:t>Triskon</w:t>
      </w:r>
      <w:r w:rsidR="00FD2509" w:rsidRPr="00055018">
        <w:rPr>
          <w:rFonts w:cstheme="minorHAnsi"/>
        </w:rPr>
        <w:t xml:space="preserve"> daarvoor je voorafgaande toestemming heeft ontvangen.</w:t>
      </w:r>
    </w:p>
    <w:p w14:paraId="317731BE" w14:textId="3D338350" w:rsidR="00FD2509" w:rsidRPr="00055018" w:rsidRDefault="00055018" w:rsidP="00FD2509">
      <w:pPr>
        <w:pStyle w:val="Lijstalinea"/>
        <w:numPr>
          <w:ilvl w:val="0"/>
          <w:numId w:val="10"/>
        </w:numPr>
        <w:spacing w:line="259" w:lineRule="auto"/>
        <w:jc w:val="left"/>
        <w:rPr>
          <w:rFonts w:cstheme="minorHAnsi"/>
        </w:rPr>
      </w:pPr>
      <w:r w:rsidRPr="00055018">
        <w:rPr>
          <w:rFonts w:cstheme="minorHAnsi"/>
        </w:rPr>
        <w:t>Triskon</w:t>
      </w:r>
      <w:r w:rsidR="00FD2509" w:rsidRPr="00055018">
        <w:rPr>
          <w:rFonts w:cstheme="minorHAnsi"/>
        </w:rPr>
        <w:t xml:space="preserve"> hiertoe verplicht wordt in het kader </w:t>
      </w:r>
      <w:r w:rsidR="00EF192C" w:rsidRPr="00055018">
        <w:rPr>
          <w:rFonts w:cstheme="minorHAnsi"/>
        </w:rPr>
        <w:t xml:space="preserve">van </w:t>
      </w:r>
      <w:r w:rsidR="00FD2509" w:rsidRPr="00055018">
        <w:rPr>
          <w:rFonts w:cstheme="minorHAnsi"/>
        </w:rPr>
        <w:t>een regelgeving of juridische procedure.</w:t>
      </w:r>
    </w:p>
    <w:p w14:paraId="44BC1765" w14:textId="7358FD26" w:rsidR="00FD2509" w:rsidRPr="00055018" w:rsidRDefault="00055018" w:rsidP="00FD2509">
      <w:pPr>
        <w:pStyle w:val="Lijstalinea"/>
        <w:numPr>
          <w:ilvl w:val="0"/>
          <w:numId w:val="10"/>
        </w:numPr>
        <w:spacing w:line="259" w:lineRule="auto"/>
        <w:jc w:val="left"/>
        <w:rPr>
          <w:rFonts w:cstheme="minorHAnsi"/>
        </w:rPr>
      </w:pPr>
      <w:r w:rsidRPr="00055018">
        <w:rPr>
          <w:rFonts w:cstheme="minorHAnsi"/>
        </w:rPr>
        <w:t>Triskon</w:t>
      </w:r>
      <w:r w:rsidR="00FD2509" w:rsidRPr="00055018">
        <w:rPr>
          <w:rFonts w:cstheme="minorHAnsi"/>
        </w:rPr>
        <w:t xml:space="preserve"> hiertoe word</w:t>
      </w:r>
      <w:r w:rsidR="00EF192C" w:rsidRPr="00055018">
        <w:rPr>
          <w:rFonts w:cstheme="minorHAnsi"/>
        </w:rPr>
        <w:t>t</w:t>
      </w:r>
      <w:r w:rsidR="00FD2509" w:rsidRPr="00055018">
        <w:rPr>
          <w:rFonts w:cstheme="minorHAnsi"/>
        </w:rPr>
        <w:t xml:space="preserve"> verzocht door wetgevende of gerechtelijke instanties.</w:t>
      </w:r>
    </w:p>
    <w:p w14:paraId="1ADDFCC0" w14:textId="5F032DDB" w:rsidR="00FD2509" w:rsidRPr="00055018" w:rsidRDefault="00055018" w:rsidP="00FD2509">
      <w:pPr>
        <w:pStyle w:val="Lijstalinea"/>
        <w:numPr>
          <w:ilvl w:val="0"/>
          <w:numId w:val="10"/>
        </w:numPr>
        <w:spacing w:line="259" w:lineRule="auto"/>
        <w:jc w:val="left"/>
        <w:rPr>
          <w:rFonts w:cstheme="minorHAnsi"/>
        </w:rPr>
      </w:pPr>
      <w:r w:rsidRPr="00055018">
        <w:rPr>
          <w:rFonts w:cstheme="minorHAnsi"/>
        </w:rPr>
        <w:t>Triskon</w:t>
      </w:r>
      <w:r w:rsidR="00FD2509" w:rsidRPr="00055018">
        <w:rPr>
          <w:rFonts w:cstheme="minorHAnsi"/>
        </w:rPr>
        <w:t xml:space="preserve"> geheel of gedeeltelijk overgenomen of opgesplitst wordt. In dit geval zal </w:t>
      </w:r>
      <w:r w:rsidRPr="00055018">
        <w:rPr>
          <w:rFonts w:cstheme="minorHAnsi"/>
        </w:rPr>
        <w:t>Triskon</w:t>
      </w:r>
      <w:r w:rsidR="00FD2509" w:rsidRPr="00055018">
        <w:rPr>
          <w:rFonts w:cstheme="minorHAnsi"/>
        </w:rPr>
        <w:t xml:space="preserve"> de derde de verplichting opleggen om de persoonsgegevens uitsluitend te verwerken in overeenstemming met de bepalingen van deze Privacy Policy.</w:t>
      </w:r>
    </w:p>
    <w:p w14:paraId="51361C01" w14:textId="22BE214A" w:rsidR="00FD2509" w:rsidRDefault="00055018" w:rsidP="00FD2509">
      <w:pPr>
        <w:rPr>
          <w:rFonts w:cstheme="minorHAnsi"/>
        </w:rPr>
      </w:pPr>
      <w:r w:rsidRPr="00055018">
        <w:rPr>
          <w:rFonts w:cstheme="minorHAnsi"/>
        </w:rPr>
        <w:t>Triskon</w:t>
      </w:r>
      <w:r w:rsidR="00FD2509" w:rsidRPr="00055018">
        <w:rPr>
          <w:rFonts w:cstheme="minorHAnsi"/>
        </w:rPr>
        <w:t xml:space="preserve"> doet een beroep op bepaalde onderaannemers en dit teneinde een deel van diensten aan hen uit te besteden. Deze onderaannemers</w:t>
      </w:r>
      <w:r w:rsidR="00FD2509" w:rsidRPr="00191752">
        <w:rPr>
          <w:rFonts w:cstheme="minorHAnsi"/>
        </w:rPr>
        <w:t xml:space="preserve"> worden niet als derden beschouwd maar als verwerkers. Wij zien erop toe dat deze onderaannemers de nodige technische en organisatorische maatregelen treffen om je persoonsgegevens rechtsgeldig en rechtmatig te verwerken en ook onder geen enkel beding kenbaar </w:t>
      </w:r>
      <w:r w:rsidR="00120157">
        <w:rPr>
          <w:rFonts w:cstheme="minorHAnsi"/>
        </w:rPr>
        <w:t xml:space="preserve">te </w:t>
      </w:r>
      <w:r w:rsidR="00FD2509" w:rsidRPr="00191752">
        <w:rPr>
          <w:rFonts w:cstheme="minorHAnsi"/>
        </w:rPr>
        <w:t>maken aan derden.</w:t>
      </w:r>
    </w:p>
    <w:p w14:paraId="23DD2C6E" w14:textId="730FDAB0" w:rsidR="00055018" w:rsidRDefault="00055018">
      <w:pPr>
        <w:spacing w:line="259" w:lineRule="auto"/>
        <w:jc w:val="left"/>
        <w:rPr>
          <w:rFonts w:cstheme="minorHAnsi"/>
        </w:rPr>
      </w:pPr>
      <w:r>
        <w:rPr>
          <w:rFonts w:cstheme="minorHAnsi"/>
        </w:rPr>
        <w:br w:type="page"/>
      </w:r>
    </w:p>
    <w:p w14:paraId="76FE382C" w14:textId="77777777" w:rsidR="00FD2509" w:rsidRPr="00191752" w:rsidRDefault="00FD2509" w:rsidP="00FD2509">
      <w:pPr>
        <w:pStyle w:val="Kop1"/>
        <w:spacing w:before="0" w:after="240" w:line="259" w:lineRule="auto"/>
        <w:rPr>
          <w:rFonts w:cstheme="minorHAnsi"/>
        </w:rPr>
      </w:pPr>
      <w:bookmarkStart w:id="9" w:name="_Beveiliging_van_jE"/>
      <w:bookmarkEnd w:id="9"/>
      <w:r w:rsidRPr="00191752">
        <w:rPr>
          <w:rFonts w:cstheme="minorHAnsi"/>
        </w:rPr>
        <w:lastRenderedPageBreak/>
        <w:t>Beveiliging van jE PERSOONSgegevens</w:t>
      </w:r>
    </w:p>
    <w:p w14:paraId="11BDE361" w14:textId="3D660911" w:rsidR="00FD2509" w:rsidRPr="00191752" w:rsidRDefault="00055018" w:rsidP="00FD2509">
      <w:pPr>
        <w:rPr>
          <w:rFonts w:cstheme="minorHAnsi"/>
        </w:rPr>
      </w:pPr>
      <w:r w:rsidRPr="00055018">
        <w:rPr>
          <w:rFonts w:cstheme="minorHAnsi"/>
          <w:u w:color="FFFF00"/>
        </w:rPr>
        <w:t>Triskon</w:t>
      </w:r>
      <w:r w:rsidR="00FD2509" w:rsidRPr="00055018">
        <w:rPr>
          <w:rFonts w:cstheme="minorHAnsi"/>
        </w:rPr>
        <w:t xml:space="preserve"> erkent dat de beveiliging van persoonsgegevens een onderdeel is van gegevensbescherming. Daar</w:t>
      </w:r>
      <w:r w:rsidR="00120157" w:rsidRPr="00055018">
        <w:rPr>
          <w:rFonts w:cstheme="minorHAnsi"/>
        </w:rPr>
        <w:t>om</w:t>
      </w:r>
      <w:r w:rsidR="00FD2509" w:rsidRPr="00055018">
        <w:rPr>
          <w:rFonts w:cstheme="minorHAnsi"/>
        </w:rPr>
        <w:t xml:space="preserve"> neemt </w:t>
      </w:r>
      <w:r w:rsidRPr="00055018">
        <w:rPr>
          <w:rFonts w:cstheme="minorHAnsi"/>
          <w:u w:color="FFFF00"/>
        </w:rPr>
        <w:t>Triskon</w:t>
      </w:r>
      <w:r w:rsidR="00FD2509" w:rsidRPr="00055018">
        <w:rPr>
          <w:rFonts w:cstheme="minorHAnsi"/>
        </w:rPr>
        <w:t xml:space="preserve"> gepaste technische en organisatorische maatregelen om uw persoonsgegevens te beschermen tegen ongeoorloofde verwerking of ongeoorloofde toegang </w:t>
      </w:r>
      <w:r w:rsidR="002E634B" w:rsidRPr="00055018">
        <w:rPr>
          <w:rFonts w:cstheme="minorHAnsi"/>
        </w:rPr>
        <w:t>om</w:t>
      </w:r>
      <w:r w:rsidR="00FD2509" w:rsidRPr="00055018">
        <w:rPr>
          <w:rFonts w:cstheme="minorHAnsi"/>
        </w:rPr>
        <w:t xml:space="preserve"> misbruik te voorkomen.</w:t>
      </w:r>
    </w:p>
    <w:p w14:paraId="3CC8A939" w14:textId="63D0610A" w:rsidR="00FD2509" w:rsidRDefault="00FD2509" w:rsidP="00FD2509">
      <w:pPr>
        <w:rPr>
          <w:rFonts w:cstheme="minorHAnsi"/>
        </w:rPr>
      </w:pPr>
      <w:r w:rsidRPr="00191752">
        <w:rPr>
          <w:rFonts w:cstheme="minorHAnsi"/>
        </w:rPr>
        <w:t xml:space="preserve">Bij elke overdracht </w:t>
      </w:r>
      <w:r w:rsidRPr="00055018">
        <w:rPr>
          <w:rFonts w:cstheme="minorHAnsi"/>
        </w:rPr>
        <w:t xml:space="preserve">van persoonsgegevens aan een verwerker buiten de Europese Economische Ruimte (EER) doet </w:t>
      </w:r>
      <w:r w:rsidR="00055018" w:rsidRPr="00055018">
        <w:rPr>
          <w:rFonts w:cstheme="minorHAnsi"/>
          <w:u w:color="FFFF00"/>
        </w:rPr>
        <w:t>Triskon</w:t>
      </w:r>
      <w:r w:rsidRPr="00055018">
        <w:rPr>
          <w:rFonts w:cstheme="minorHAnsi"/>
        </w:rPr>
        <w:t xml:space="preserve"> dit steeds in overeenstemming met de voorwaarden van deze privacyverklaring en volgt </w:t>
      </w:r>
      <w:r w:rsidR="00055018" w:rsidRPr="00055018">
        <w:rPr>
          <w:rFonts w:cstheme="minorHAnsi"/>
          <w:u w:color="FFFF00"/>
        </w:rPr>
        <w:t>Triskon</w:t>
      </w:r>
      <w:r w:rsidRPr="00055018">
        <w:rPr>
          <w:rFonts w:cstheme="minorHAnsi"/>
        </w:rPr>
        <w:t xml:space="preserve"> de toepasselijke wet- en regelgeving </w:t>
      </w:r>
      <w:r w:rsidR="002E634B" w:rsidRPr="00055018">
        <w:rPr>
          <w:rFonts w:cstheme="minorHAnsi"/>
        </w:rPr>
        <w:t>over</w:t>
      </w:r>
      <w:r w:rsidRPr="00055018">
        <w:rPr>
          <w:rFonts w:cstheme="minorHAnsi"/>
        </w:rPr>
        <w:t xml:space="preserve"> gegevensbescherming om afdoende waarborgen te garanderen.</w:t>
      </w:r>
      <w:r w:rsidRPr="00191752">
        <w:rPr>
          <w:rFonts w:cstheme="minorHAnsi"/>
        </w:rPr>
        <w:t xml:space="preserve"> </w:t>
      </w:r>
    </w:p>
    <w:p w14:paraId="7910D741" w14:textId="77777777" w:rsidR="004F4BC1" w:rsidRPr="00191752" w:rsidRDefault="004F4BC1" w:rsidP="00FD2509">
      <w:pPr>
        <w:rPr>
          <w:rFonts w:cstheme="minorHAnsi"/>
        </w:rPr>
      </w:pPr>
    </w:p>
    <w:p w14:paraId="161ED9DE" w14:textId="77777777" w:rsidR="00FD2509" w:rsidRPr="00191752" w:rsidRDefault="00FD2509" w:rsidP="00FD2509">
      <w:pPr>
        <w:pStyle w:val="Kop1"/>
        <w:spacing w:before="0" w:after="240" w:line="259" w:lineRule="auto"/>
        <w:rPr>
          <w:rFonts w:cstheme="minorHAnsi"/>
          <w:lang w:val="nl-NL"/>
        </w:rPr>
      </w:pPr>
      <w:bookmarkStart w:id="10" w:name="_BEWARING_VAN_JE"/>
      <w:bookmarkEnd w:id="10"/>
      <w:r w:rsidRPr="00191752">
        <w:rPr>
          <w:rFonts w:cstheme="minorHAnsi"/>
          <w:lang w:val="nl-NL"/>
        </w:rPr>
        <w:t>BEWARING VAN JE PERSOONSGEGEVENS</w:t>
      </w:r>
    </w:p>
    <w:p w14:paraId="3898D9DD" w14:textId="2798FC8D" w:rsidR="00FD2509" w:rsidRDefault="00055018" w:rsidP="004F4BC1">
      <w:pPr>
        <w:pStyle w:val="Lijstalinea"/>
        <w:ind w:left="0"/>
        <w:rPr>
          <w:rFonts w:cstheme="minorHAnsi"/>
          <w:lang w:val="nl-NL"/>
        </w:rPr>
      </w:pPr>
      <w:r w:rsidRPr="00055018">
        <w:rPr>
          <w:rFonts w:cstheme="minorHAnsi"/>
          <w:lang w:val="nl-NL"/>
        </w:rPr>
        <w:t>Triskon</w:t>
      </w:r>
      <w:r w:rsidR="00FD2509" w:rsidRPr="00055018">
        <w:rPr>
          <w:rFonts w:cstheme="minorHAnsi"/>
          <w:lang w:val="nl-NL"/>
        </w:rPr>
        <w:t xml:space="preserve"> bewaart</w:t>
      </w:r>
      <w:r w:rsidR="00FD2509" w:rsidRPr="00191752">
        <w:rPr>
          <w:rFonts w:cstheme="minorHAnsi"/>
          <w:lang w:val="nl-NL"/>
        </w:rPr>
        <w:t xml:space="preserve"> je persoonlijke gegevens alleen voor de minimumperiode die nodig is om de, in deze privacyverklaring uiteengezette, doeleinden te vervullen. Tenzij bij het oplossen van geschillen of als een langere bewaartermijn wettelijk verplicht is. Niet-persoonlijke informatie kan zonder beperking in de tijd worden bewaard in functie van statistische doeleinden.</w:t>
      </w:r>
    </w:p>
    <w:p w14:paraId="5AEAC04F" w14:textId="77777777" w:rsidR="004F4BC1" w:rsidRPr="004F4BC1" w:rsidRDefault="004F4BC1" w:rsidP="004F4BC1">
      <w:pPr>
        <w:pStyle w:val="Lijstalinea"/>
        <w:ind w:left="0"/>
        <w:rPr>
          <w:rFonts w:cstheme="minorHAnsi"/>
          <w:lang w:val="nl-NL"/>
        </w:rPr>
      </w:pPr>
    </w:p>
    <w:p w14:paraId="7AE08C69" w14:textId="77777777" w:rsidR="00FD2509" w:rsidRPr="00191752" w:rsidRDefault="00FD2509" w:rsidP="00FD2509">
      <w:pPr>
        <w:pStyle w:val="Kop1"/>
        <w:spacing w:before="0" w:after="240" w:line="259" w:lineRule="auto"/>
        <w:rPr>
          <w:rFonts w:cstheme="minorHAnsi"/>
          <w:lang w:val="nl-NL"/>
        </w:rPr>
      </w:pPr>
      <w:bookmarkStart w:id="11" w:name="_COOKIES"/>
      <w:bookmarkEnd w:id="11"/>
      <w:r w:rsidRPr="00191752">
        <w:rPr>
          <w:rFonts w:cstheme="minorHAnsi"/>
          <w:lang w:val="nl-NL"/>
        </w:rPr>
        <w:t>COOKIES</w:t>
      </w:r>
    </w:p>
    <w:p w14:paraId="13777FB3" w14:textId="77777777" w:rsidR="00FD2509" w:rsidRPr="00191752" w:rsidRDefault="00FD2509" w:rsidP="00FD2509">
      <w:pPr>
        <w:rPr>
          <w:rFonts w:cstheme="minorHAnsi"/>
          <w:lang w:val="nl-NL"/>
        </w:rPr>
      </w:pPr>
      <w:r w:rsidRPr="00191752">
        <w:rPr>
          <w:rFonts w:cstheme="minorHAnsi"/>
          <w:lang w:val="nl-NL"/>
        </w:rPr>
        <w:t xml:space="preserve">Cookies zijn tekstbestanden die op uw computer worden geplaatst om standaard internet </w:t>
      </w:r>
      <w:proofErr w:type="spellStart"/>
      <w:r w:rsidRPr="00191752">
        <w:rPr>
          <w:rFonts w:cstheme="minorHAnsi"/>
          <w:lang w:val="nl-NL"/>
        </w:rPr>
        <w:t>logging</w:t>
      </w:r>
      <w:proofErr w:type="spellEnd"/>
      <w:r w:rsidRPr="00191752">
        <w:rPr>
          <w:rFonts w:cstheme="minorHAnsi"/>
          <w:lang w:val="nl-NL"/>
        </w:rPr>
        <w:t xml:space="preserve"> informatie en gedragsinformatie te verzamelen. Deze informatie wordt gebruikt om het bezoekersgedrag van de website bij te houden en om statistische rapporten over de website samen te stellen.</w:t>
      </w:r>
    </w:p>
    <w:p w14:paraId="6A6AAAB3" w14:textId="2A21B028" w:rsidR="00FD2509" w:rsidRPr="00191752" w:rsidRDefault="00FD2509" w:rsidP="00FD2509">
      <w:pPr>
        <w:rPr>
          <w:rFonts w:cstheme="minorHAnsi"/>
          <w:lang w:val="nl-NL"/>
        </w:rPr>
      </w:pPr>
      <w:r w:rsidRPr="00191752">
        <w:rPr>
          <w:rFonts w:cstheme="minorHAnsi"/>
          <w:lang w:val="nl-NL"/>
        </w:rPr>
        <w:t xml:space="preserve">Meer informatie over ons cookiebeleid vind je op </w:t>
      </w:r>
      <w:r w:rsidR="00055018">
        <w:rPr>
          <w:rFonts w:cstheme="minorHAnsi"/>
          <w:highlight w:val="yellow"/>
          <w:lang w:val="nl-NL"/>
        </w:rPr>
        <w:t>TODO</w:t>
      </w:r>
      <w:r>
        <w:rPr>
          <w:rFonts w:cstheme="minorHAnsi"/>
          <w:highlight w:val="yellow"/>
          <w:lang w:val="nl-NL"/>
        </w:rPr>
        <w:t>.</w:t>
      </w:r>
    </w:p>
    <w:p w14:paraId="19238978" w14:textId="77777777" w:rsidR="00FD2509" w:rsidRPr="00191752" w:rsidRDefault="00FD2509" w:rsidP="00FD2509">
      <w:pPr>
        <w:rPr>
          <w:rFonts w:cstheme="minorHAnsi"/>
          <w:lang w:val="nl-NL"/>
        </w:rPr>
      </w:pPr>
    </w:p>
    <w:p w14:paraId="035D7E6A" w14:textId="77777777" w:rsidR="00FD2509" w:rsidRPr="00191752" w:rsidRDefault="00FD2509" w:rsidP="00FD2509">
      <w:pPr>
        <w:pStyle w:val="Kop1"/>
        <w:spacing w:before="0" w:after="240" w:line="259" w:lineRule="auto"/>
        <w:rPr>
          <w:rFonts w:cstheme="minorHAnsi"/>
          <w:lang w:val="nl-NL"/>
        </w:rPr>
      </w:pPr>
      <w:bookmarkStart w:id="12" w:name="_WAT_ZIJN_JE"/>
      <w:bookmarkEnd w:id="12"/>
      <w:r w:rsidRPr="00191752">
        <w:rPr>
          <w:rFonts w:cstheme="minorHAnsi"/>
          <w:lang w:val="nl-NL"/>
        </w:rPr>
        <w:t>WAT ZIJN JE RECHTEN EN HOE KAN JE DEZE UITOEFENEN?</w:t>
      </w:r>
    </w:p>
    <w:p w14:paraId="34C7565D" w14:textId="77777777" w:rsidR="00FD2509" w:rsidRPr="00191752" w:rsidRDefault="00FD2509" w:rsidP="00FD2509">
      <w:pPr>
        <w:pStyle w:val="Kop2"/>
      </w:pPr>
      <w:r>
        <w:t>Hoe kan je je rechten uitoefenen?</w:t>
      </w:r>
    </w:p>
    <w:p w14:paraId="5E490DEB" w14:textId="42D6CDBF" w:rsidR="00FD2509" w:rsidRPr="00055018" w:rsidRDefault="00FD2509" w:rsidP="00FD2509">
      <w:pPr>
        <w:rPr>
          <w:rFonts w:cstheme="minorHAnsi"/>
          <w:lang w:val="nl-NL"/>
        </w:rPr>
      </w:pPr>
      <w:r w:rsidRPr="00191752">
        <w:rPr>
          <w:rFonts w:cstheme="minorHAnsi"/>
          <w:lang w:val="nl-NL"/>
        </w:rPr>
        <w:t xml:space="preserve">Je kan je rechten uitoefenen door een e-mail te sturen naar </w:t>
      </w:r>
      <w:hyperlink r:id="rId9" w:history="1">
        <w:r w:rsidR="00055018" w:rsidRPr="002813F7">
          <w:rPr>
            <w:rStyle w:val="Hyperlink"/>
            <w:rFonts w:cstheme="minorHAnsi"/>
            <w:lang w:val="nl-NL"/>
          </w:rPr>
          <w:t>wouter@solid-group.be</w:t>
        </w:r>
      </w:hyperlink>
      <w:r w:rsidR="00055018">
        <w:rPr>
          <w:rFonts w:cstheme="minorHAnsi"/>
          <w:lang w:val="nl-NL"/>
        </w:rPr>
        <w:t xml:space="preserve">. </w:t>
      </w:r>
      <w:r w:rsidRPr="00191752">
        <w:rPr>
          <w:rFonts w:cstheme="minorHAnsi"/>
          <w:lang w:val="nl-NL"/>
        </w:rPr>
        <w:t xml:space="preserve"> Om elke ongeoorloofde openbaarmaking van je persoonsgegevens te </w:t>
      </w:r>
      <w:r w:rsidRPr="00055018">
        <w:rPr>
          <w:rFonts w:cstheme="minorHAnsi"/>
          <w:lang w:val="nl-NL"/>
        </w:rPr>
        <w:t xml:space="preserve">voorkomen, kan </w:t>
      </w:r>
      <w:r w:rsidR="00055018" w:rsidRPr="00055018">
        <w:rPr>
          <w:rFonts w:cstheme="minorHAnsi"/>
          <w:lang w:val="nl-NL"/>
        </w:rPr>
        <w:t>Triskon</w:t>
      </w:r>
      <w:r w:rsidRPr="00055018">
        <w:rPr>
          <w:rFonts w:cstheme="minorHAnsi"/>
          <w:lang w:val="nl-NL"/>
        </w:rPr>
        <w:t xml:space="preserve"> meer informatie vragen om je identiteit te verifiëren.</w:t>
      </w:r>
    </w:p>
    <w:p w14:paraId="33A7CBEF" w14:textId="76B0D73F" w:rsidR="00FD2509" w:rsidRPr="00055018" w:rsidRDefault="00055018" w:rsidP="00FD2509">
      <w:pPr>
        <w:pStyle w:val="Lijstalinea"/>
        <w:ind w:left="0"/>
        <w:rPr>
          <w:rFonts w:cstheme="minorHAnsi"/>
          <w:lang w:val="nl-NL"/>
        </w:rPr>
      </w:pPr>
      <w:r w:rsidRPr="00055018">
        <w:rPr>
          <w:rFonts w:cstheme="minorHAnsi"/>
          <w:lang w:val="nl-NL"/>
        </w:rPr>
        <w:t>Triskon</w:t>
      </w:r>
      <w:r w:rsidR="00FD2509" w:rsidRPr="00055018">
        <w:rPr>
          <w:rFonts w:cstheme="minorHAnsi"/>
          <w:lang w:val="nl-NL"/>
        </w:rPr>
        <w:t xml:space="preserve"> heeft één maand de tijd om je aanvraag te beantwoorden. Deze periode begint te lopen wanneer </w:t>
      </w:r>
      <w:r w:rsidRPr="00055018">
        <w:rPr>
          <w:rFonts w:cstheme="minorHAnsi"/>
          <w:lang w:val="nl-NL"/>
        </w:rPr>
        <w:t>Triskon</w:t>
      </w:r>
      <w:r w:rsidR="00FD2509" w:rsidRPr="00055018">
        <w:rPr>
          <w:rFonts w:cstheme="minorHAnsi"/>
          <w:lang w:val="nl-NL"/>
        </w:rPr>
        <w:t xml:space="preserve"> je aanvraag heeft ontvangen en over alle vereiste informatie beschikt om aan je aanvraag te voldoen. De periode van één maand kan verlengd worden na bericht en uitleg van </w:t>
      </w:r>
      <w:r w:rsidRPr="00055018">
        <w:rPr>
          <w:rFonts w:cstheme="minorHAnsi"/>
          <w:lang w:val="nl-NL"/>
        </w:rPr>
        <w:t>Triskon</w:t>
      </w:r>
      <w:r w:rsidR="00FD2509" w:rsidRPr="00055018">
        <w:rPr>
          <w:rFonts w:cstheme="minorHAnsi"/>
          <w:lang w:val="nl-NL"/>
        </w:rPr>
        <w:t>.</w:t>
      </w:r>
    </w:p>
    <w:p w14:paraId="47476850" w14:textId="255E1EAB" w:rsidR="00FD2509" w:rsidRPr="00055018" w:rsidRDefault="00055018" w:rsidP="00FD2509">
      <w:pPr>
        <w:rPr>
          <w:rFonts w:cstheme="minorHAnsi"/>
          <w:lang w:val="nl-NL"/>
        </w:rPr>
      </w:pPr>
      <w:r w:rsidRPr="00055018">
        <w:rPr>
          <w:rFonts w:cstheme="minorHAnsi"/>
          <w:lang w:val="nl-NL"/>
        </w:rPr>
        <w:t>Triskon</w:t>
      </w:r>
      <w:r w:rsidR="00FD2509" w:rsidRPr="00055018">
        <w:rPr>
          <w:rFonts w:cstheme="minorHAnsi"/>
          <w:lang w:val="nl-NL"/>
        </w:rPr>
        <w:t xml:space="preserve"> zal de gevraagde informatie kosteloos verstrekken. Wanneer verzoeken ongegrond of buitensporig zijn, met name vanwege hun repetitieve karakter, mag </w:t>
      </w:r>
      <w:r w:rsidRPr="00055018">
        <w:rPr>
          <w:rFonts w:cstheme="minorHAnsi"/>
          <w:lang w:val="nl-NL"/>
        </w:rPr>
        <w:t>Triskon</w:t>
      </w:r>
      <w:r w:rsidR="00FD2509" w:rsidRPr="00055018">
        <w:rPr>
          <w:rFonts w:cstheme="minorHAnsi"/>
          <w:lang w:val="nl-NL"/>
        </w:rPr>
        <w:t xml:space="preserve"> een redelijke vergoeding aanrekenen of kan </w:t>
      </w:r>
      <w:r w:rsidRPr="00055018">
        <w:rPr>
          <w:rFonts w:cstheme="minorHAnsi"/>
          <w:lang w:val="nl-NL"/>
        </w:rPr>
        <w:t>Triskon</w:t>
      </w:r>
      <w:r w:rsidR="00FD2509" w:rsidRPr="00055018">
        <w:rPr>
          <w:rFonts w:cstheme="minorHAnsi"/>
          <w:lang w:val="nl-NL"/>
        </w:rPr>
        <w:t xml:space="preserve"> het verzoek weigeren.</w:t>
      </w:r>
    </w:p>
    <w:p w14:paraId="1979B2C3" w14:textId="192ADC59" w:rsidR="00FD2509" w:rsidRPr="00055018" w:rsidRDefault="002E634B" w:rsidP="00FD2509">
      <w:pPr>
        <w:rPr>
          <w:rFonts w:cstheme="minorHAnsi"/>
          <w:lang w:val="nl-NL"/>
        </w:rPr>
      </w:pPr>
      <w:r w:rsidRPr="00055018">
        <w:rPr>
          <w:rFonts w:cstheme="minorHAnsi"/>
          <w:lang w:val="nl-NL"/>
        </w:rPr>
        <w:t>Als</w:t>
      </w:r>
      <w:r w:rsidR="00FD2509" w:rsidRPr="00055018">
        <w:rPr>
          <w:rFonts w:cstheme="minorHAnsi"/>
          <w:lang w:val="nl-NL"/>
        </w:rPr>
        <w:t xml:space="preserve"> je om een of andere reden aanneemt dat </w:t>
      </w:r>
      <w:r w:rsidR="00055018" w:rsidRPr="00055018">
        <w:rPr>
          <w:rFonts w:cstheme="minorHAnsi"/>
          <w:lang w:val="nl-NL"/>
        </w:rPr>
        <w:t>Triskon</w:t>
      </w:r>
      <w:r w:rsidR="00FD2509" w:rsidRPr="00055018">
        <w:rPr>
          <w:rFonts w:cstheme="minorHAnsi"/>
          <w:lang w:val="nl-NL"/>
        </w:rPr>
        <w:t xml:space="preserve"> je aanvraag niet correct behandeld heeft, kan je nogmaals contact opnemen met </w:t>
      </w:r>
      <w:r w:rsidR="00055018" w:rsidRPr="00055018">
        <w:rPr>
          <w:rFonts w:cstheme="minorHAnsi"/>
          <w:lang w:val="nl-NL"/>
        </w:rPr>
        <w:t>Triskon</w:t>
      </w:r>
      <w:r w:rsidR="00FD2509" w:rsidRPr="00055018">
        <w:rPr>
          <w:rFonts w:cstheme="minorHAnsi"/>
          <w:lang w:val="nl-NL"/>
        </w:rPr>
        <w:t xml:space="preserve"> waarna we samen met jou op zoek gaan naar een oplossing.</w:t>
      </w:r>
    </w:p>
    <w:p w14:paraId="6CCB9351" w14:textId="5D152BD8" w:rsidR="00FD2509" w:rsidRPr="00FD2509" w:rsidRDefault="00FD2509" w:rsidP="00FD2509">
      <w:pPr>
        <w:rPr>
          <w:rFonts w:cstheme="minorHAnsi"/>
          <w:lang w:val="nl-NL"/>
        </w:rPr>
      </w:pPr>
      <w:r w:rsidRPr="00055018">
        <w:rPr>
          <w:rFonts w:cstheme="minorHAnsi"/>
          <w:lang w:val="nl-NL"/>
        </w:rPr>
        <w:t xml:space="preserve">Voor de volledigheid informeren wij je dat, </w:t>
      </w:r>
      <w:r w:rsidR="002E634B" w:rsidRPr="00055018">
        <w:rPr>
          <w:rFonts w:cstheme="minorHAnsi"/>
          <w:lang w:val="nl-NL"/>
        </w:rPr>
        <w:t>als</w:t>
      </w:r>
      <w:r w:rsidRPr="00055018">
        <w:rPr>
          <w:rFonts w:cstheme="minorHAnsi"/>
          <w:lang w:val="nl-NL"/>
        </w:rPr>
        <w:t xml:space="preserve"> </w:t>
      </w:r>
      <w:r w:rsidR="00055018" w:rsidRPr="00055018">
        <w:rPr>
          <w:rFonts w:cstheme="minorHAnsi"/>
          <w:lang w:val="nl-NL"/>
        </w:rPr>
        <w:t>Triskon</w:t>
      </w:r>
      <w:r w:rsidRPr="00055018">
        <w:rPr>
          <w:rFonts w:cstheme="minorHAnsi"/>
          <w:lang w:val="nl-NL"/>
        </w:rPr>
        <w:t xml:space="preserve"> niet</w:t>
      </w:r>
      <w:r w:rsidRPr="00191752">
        <w:rPr>
          <w:rFonts w:cstheme="minorHAnsi"/>
          <w:lang w:val="nl-NL"/>
        </w:rPr>
        <w:t xml:space="preserve"> reageert op je aanvraag, deze weigert of indien ons antwoord niet voldoet aan je verwachtingen, je steeds het recht hebt een klacht neer te leggen bij de Gegevensbeschermingsautoriteit, Drukpersstraat 35 te 1000 Brussel, Tel +32 (0)2 274 48 00, of via het e-mailadres </w:t>
      </w:r>
      <w:hyperlink r:id="rId10" w:history="1">
        <w:r w:rsidRPr="00191752">
          <w:rPr>
            <w:rStyle w:val="Hyperlink"/>
            <w:rFonts w:cstheme="minorHAnsi"/>
            <w:lang w:val="nl-NL"/>
          </w:rPr>
          <w:t>contact@apd-gba.be</w:t>
        </w:r>
      </w:hyperlink>
      <w:r w:rsidRPr="00191752">
        <w:rPr>
          <w:rFonts w:cstheme="minorHAnsi"/>
          <w:lang w:val="nl-NL"/>
        </w:rPr>
        <w:t>.</w:t>
      </w:r>
    </w:p>
    <w:p w14:paraId="58DF7845" w14:textId="77777777" w:rsidR="00FD2509" w:rsidRPr="00191752" w:rsidRDefault="00FD2509" w:rsidP="00FD2509">
      <w:pPr>
        <w:pStyle w:val="Kop2"/>
      </w:pPr>
      <w:r w:rsidRPr="00191752">
        <w:t>W</w:t>
      </w:r>
      <w:r>
        <w:t>at zijn je rechten?</w:t>
      </w:r>
    </w:p>
    <w:p w14:paraId="1015D400"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inzage: Je kunt ons vragen welke persoonsgegevens wij van je verwerken, waarvoor wij die verwerken, welke categorieën van persoonsgegevens wij verwerken, met welke categorieën van derden wij je persoonsgegevens delen, wat de oorsprong is van de verwerkte gegevens en – wanneer van toepassing - welke logica wij gebruiken bij het automatisch verwerken van persoonsgegevens.</w:t>
      </w:r>
    </w:p>
    <w:p w14:paraId="3072AAD0"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rectificatie: Indien informatie niet correct is, kan je ons vragen om deze te corrigeren</w:t>
      </w:r>
      <w:r>
        <w:rPr>
          <w:rFonts w:cstheme="minorHAnsi"/>
          <w:lang w:val="nl-NL"/>
        </w:rPr>
        <w:t>.</w:t>
      </w:r>
    </w:p>
    <w:p w14:paraId="3A0FCAD9"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 xml:space="preserve">Recht om je gegevens te wissen: </w:t>
      </w:r>
      <w:r w:rsidR="002E634B" w:rsidRPr="00191752">
        <w:rPr>
          <w:rFonts w:cstheme="minorHAnsi"/>
          <w:lang w:val="nl-NL"/>
        </w:rPr>
        <w:t>Als</w:t>
      </w:r>
      <w:r w:rsidRPr="00191752">
        <w:rPr>
          <w:rFonts w:cstheme="minorHAnsi"/>
          <w:lang w:val="nl-NL"/>
        </w:rPr>
        <w:t xml:space="preserve"> gegevens niet rechtmatig verwerkt worden of indien je gegevens niet langer nodig zijn dan het doel waarvoor ze verzameld zijn, kan je ons vragen om je gegevens te wissen.</w:t>
      </w:r>
    </w:p>
    <w:p w14:paraId="0AE5C625"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lastRenderedPageBreak/>
        <w:t>Recht op beperking van verwerking: Door de verwerking van jouw persoonsgegevens te beperken kunnen jouw persoonsgegevens nog worden bijgehouden maar het gebruik ervan is beperkt. Wanneer je een verwerkingsbeperking hebt gevraagd, mogen we enkel nog uw gegevens opslaan. Dit wil zeggen dat er met uw gegevens geen andere verrichtingen meer kunnen gebeuren.</w:t>
      </w:r>
    </w:p>
    <w:p w14:paraId="2BEF2EB8" w14:textId="77777777" w:rsidR="00FD2509" w:rsidRPr="00191752" w:rsidRDefault="00FD2509" w:rsidP="00FD2509">
      <w:pPr>
        <w:pStyle w:val="Lijstalinea"/>
        <w:numPr>
          <w:ilvl w:val="0"/>
          <w:numId w:val="8"/>
        </w:numPr>
        <w:spacing w:line="259" w:lineRule="auto"/>
        <w:rPr>
          <w:rFonts w:cstheme="minorHAnsi"/>
          <w:lang w:val="nl-NL"/>
        </w:rPr>
      </w:pPr>
      <w:r w:rsidRPr="00191752">
        <w:rPr>
          <w:rFonts w:cstheme="minorHAnsi"/>
          <w:lang w:val="nl-NL"/>
        </w:rPr>
        <w:t>Recht op bezwaar: Je hebt het recht om bezwaar te maken tegen het feit dat jouw gegevens worden verwerkt als die verwerking berust op een algemeen belang of het gerechtvaardigd belang van diegene die uw gegevens verwerkt. Bovendien kunt u ook dit recht van bezwaar laten gelden als je persoonsgegevens worden verwerkt voor direct marketingdoeleinden. Dit recht van bezwaar geldt ook voor profilering die de basis vormt voor verwerkingen voor direct marketingdoeleinden.</w:t>
      </w:r>
    </w:p>
    <w:p w14:paraId="11E001F1" w14:textId="77777777" w:rsidR="00FD2509" w:rsidRDefault="00FD2509" w:rsidP="00FD2509">
      <w:pPr>
        <w:pStyle w:val="Lijstalinea"/>
        <w:numPr>
          <w:ilvl w:val="0"/>
          <w:numId w:val="8"/>
        </w:numPr>
        <w:spacing w:line="259" w:lineRule="auto"/>
        <w:rPr>
          <w:rFonts w:cstheme="minorHAnsi"/>
          <w:lang w:val="nl-NL"/>
        </w:rPr>
      </w:pPr>
      <w:r w:rsidRPr="00191752">
        <w:rPr>
          <w:rFonts w:cstheme="minorHAnsi"/>
          <w:lang w:val="nl-NL"/>
        </w:rPr>
        <w:t xml:space="preserve">Recht op terugtrekken van toestemming: Indien de verwerking van jouw persoonsgegevens gebaseerd is op de grondslag toestemming, heb je </w:t>
      </w:r>
      <w:r w:rsidR="002E634B" w:rsidRPr="00191752">
        <w:rPr>
          <w:rFonts w:cstheme="minorHAnsi"/>
          <w:lang w:val="nl-NL"/>
        </w:rPr>
        <w:t>te allen tijde</w:t>
      </w:r>
      <w:r w:rsidRPr="00191752">
        <w:rPr>
          <w:rFonts w:cstheme="minorHAnsi"/>
          <w:lang w:val="nl-NL"/>
        </w:rPr>
        <w:t xml:space="preserve"> het recht deze toestemming in te trekken. </w:t>
      </w:r>
    </w:p>
    <w:p w14:paraId="59B73DC3" w14:textId="77777777" w:rsidR="00075938" w:rsidRPr="006A3EBB" w:rsidRDefault="00FD2509" w:rsidP="00FD2509">
      <w:pPr>
        <w:pStyle w:val="Lijstalinea"/>
        <w:numPr>
          <w:ilvl w:val="0"/>
          <w:numId w:val="8"/>
        </w:numPr>
        <w:spacing w:line="259" w:lineRule="auto"/>
        <w:rPr>
          <w:rFonts w:cstheme="minorHAnsi"/>
          <w:lang w:val="nl-NL"/>
        </w:rPr>
      </w:pPr>
      <w:r w:rsidRPr="00FD2509">
        <w:rPr>
          <w:rFonts w:cstheme="minorHAnsi"/>
          <w:lang w:val="nl-NL"/>
        </w:rPr>
        <w:t xml:space="preserve">Recht op overdraagbaarheid van de gegevens: Je hebt het recht om de door jouw verstrekte persoonsgegevens in een gangbare, gestructureerde en machinaal leesbare vorm te verkrijgen en </w:t>
      </w:r>
      <w:r w:rsidR="0042352E">
        <w:rPr>
          <w:rFonts w:cstheme="minorHAnsi"/>
          <w:lang w:val="nl-NL"/>
        </w:rPr>
        <w:t xml:space="preserve">je </w:t>
      </w:r>
      <w:r w:rsidRPr="00FD2509">
        <w:rPr>
          <w:rFonts w:cstheme="minorHAnsi"/>
          <w:lang w:val="nl-NL"/>
        </w:rPr>
        <w:t>he</w:t>
      </w:r>
      <w:r w:rsidR="0042352E">
        <w:rPr>
          <w:rFonts w:cstheme="minorHAnsi"/>
          <w:lang w:val="nl-NL"/>
        </w:rPr>
        <w:t>b</w:t>
      </w:r>
      <w:r w:rsidRPr="00FD2509">
        <w:rPr>
          <w:rFonts w:cstheme="minorHAnsi"/>
          <w:lang w:val="nl-NL"/>
        </w:rPr>
        <w:t xml:space="preserve">t het recht om deze persoonsgegevens over te dragen aan een andere verwerkingsverantwoordelijke waarbij de verwerking gebaseerd is op de rechtsgronden toestemming of </w:t>
      </w:r>
      <w:r w:rsidRPr="00191752">
        <w:rPr>
          <w:rFonts w:cstheme="minorHAnsi"/>
          <w:lang w:val="nl-NL"/>
        </w:rPr>
        <w:t>contractuele relatie.</w:t>
      </w:r>
    </w:p>
    <w:sectPr w:rsidR="00075938" w:rsidRPr="006A3EBB" w:rsidSect="00546D5A">
      <w:headerReference w:type="default" r:id="rId11"/>
      <w:footerReference w:type="default" r:id="rId12"/>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CD29C" w14:textId="77777777" w:rsidR="00781626" w:rsidRDefault="00781626" w:rsidP="008E4447">
      <w:pPr>
        <w:spacing w:after="0"/>
      </w:pPr>
      <w:r>
        <w:separator/>
      </w:r>
    </w:p>
  </w:endnote>
  <w:endnote w:type="continuationSeparator" w:id="0">
    <w:p w14:paraId="00C46100" w14:textId="77777777" w:rsidR="00781626" w:rsidRDefault="00781626"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492262-F939-42F3-B9F6-FD2BD4D86FE6}"/>
    <w:embedBold r:id="rId2" w:fontKey="{8C3D7F00-1D82-4361-AF8A-74D7D259937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BE623C" w:rsidRPr="00466813" w14:paraId="56F6335C" w14:textId="77777777" w:rsidTr="008200AF">
      <w:tc>
        <w:tcPr>
          <w:tcW w:w="3485" w:type="dxa"/>
          <w:tcBorders>
            <w:top w:val="single" w:sz="4" w:space="0" w:color="003399"/>
          </w:tcBorders>
        </w:tcPr>
        <w:p w14:paraId="2A500D8A" w14:textId="3312F99F" w:rsidR="00BE623C" w:rsidRDefault="00055018" w:rsidP="00BE623C">
          <w:r w:rsidRPr="00031304">
            <w:rPr>
              <w:noProof/>
            </w:rPr>
            <w:drawing>
              <wp:inline distT="0" distB="0" distL="0" distR="0" wp14:anchorId="79FF19E8" wp14:editId="4A91CE9E">
                <wp:extent cx="723194" cy="23812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05" cy="239512"/>
                        </a:xfrm>
                        <a:prstGeom prst="rect">
                          <a:avLst/>
                        </a:prstGeom>
                        <a:noFill/>
                        <a:ln>
                          <a:noFill/>
                        </a:ln>
                      </pic:spPr>
                    </pic:pic>
                  </a:graphicData>
                </a:graphic>
              </wp:inline>
            </w:drawing>
          </w:r>
        </w:p>
      </w:tc>
      <w:tc>
        <w:tcPr>
          <w:tcW w:w="3485" w:type="dxa"/>
          <w:tcBorders>
            <w:top w:val="single" w:sz="4" w:space="0" w:color="003399"/>
          </w:tcBorders>
        </w:tcPr>
        <w:p w14:paraId="5C243B80" w14:textId="77777777" w:rsidR="00BE623C" w:rsidRDefault="00BE623C" w:rsidP="00BE623C">
          <w:r w:rsidRPr="0093194B">
            <w:rPr>
              <w:noProof/>
              <w:lang w:val="en-US"/>
            </w:rPr>
            <w:drawing>
              <wp:anchor distT="0" distB="0" distL="114300" distR="114300" simplePos="0" relativeHeight="251659264" behindDoc="0" locked="0" layoutInCell="1" allowOverlap="1" wp14:anchorId="3499E55D" wp14:editId="0F00E952">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750B8B91" w14:textId="77777777" w:rsidR="00BE623C" w:rsidRPr="00466813" w:rsidRDefault="00BE623C" w:rsidP="00BE623C">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3E1D29A9" w14:textId="77777777" w:rsidR="00360D6C" w:rsidRPr="00FD2509" w:rsidRDefault="00FA7083" w:rsidP="009E162B">
    <w:pPr>
      <w:rPr>
        <w:lang w:val="en-GB"/>
      </w:rPr>
    </w:pPr>
    <w:r w:rsidRPr="00FD2509">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7F071" w14:textId="77777777" w:rsidR="00781626" w:rsidRDefault="00781626" w:rsidP="008E4447">
      <w:pPr>
        <w:spacing w:after="0"/>
      </w:pPr>
      <w:r>
        <w:separator/>
      </w:r>
    </w:p>
  </w:footnote>
  <w:footnote w:type="continuationSeparator" w:id="0">
    <w:p w14:paraId="18DDF58A" w14:textId="77777777" w:rsidR="00781626" w:rsidRDefault="00781626"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D839" w14:textId="77777777" w:rsidR="00360D6C" w:rsidRPr="00546D5A" w:rsidRDefault="00FD2509" w:rsidP="00546D5A">
    <w:pPr>
      <w:pStyle w:val="RibbonTitel"/>
    </w:pPr>
    <w:r>
      <w:t xml:space="preserve">EXTERNE PRIVACY </w:t>
    </w:r>
    <w:r w:rsidR="004F4BC1">
      <w:t>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8EC"/>
    <w:multiLevelType w:val="hybridMultilevel"/>
    <w:tmpl w:val="94F894A0"/>
    <w:lvl w:ilvl="0" w:tplc="92C65926">
      <w:start w:val="1"/>
      <w:numFmt w:val="bullet"/>
      <w:lvlText w:val=""/>
      <w:lvlJc w:val="left"/>
      <w:pPr>
        <w:ind w:left="720" w:hanging="360"/>
      </w:pPr>
      <w:rPr>
        <w:rFonts w:ascii="Wingdings" w:hAnsi="Wingdings" w:hint="default"/>
        <w:color w:val="C00000"/>
        <w:spacing w:val="0"/>
        <w:w w:val="1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390304"/>
    <w:multiLevelType w:val="hybridMultilevel"/>
    <w:tmpl w:val="CBBC939E"/>
    <w:lvl w:ilvl="0" w:tplc="92C65926">
      <w:start w:val="1"/>
      <w:numFmt w:val="bullet"/>
      <w:lvlText w:val=""/>
      <w:lvlJc w:val="left"/>
      <w:pPr>
        <w:ind w:left="771" w:hanging="360"/>
      </w:pPr>
      <w:rPr>
        <w:rFonts w:ascii="Wingdings" w:hAnsi="Wingdings" w:hint="default"/>
        <w:color w:val="C00000"/>
        <w:spacing w:val="0"/>
        <w:w w:val="100"/>
      </w:rPr>
    </w:lvl>
    <w:lvl w:ilvl="1" w:tplc="08130003" w:tentative="1">
      <w:start w:val="1"/>
      <w:numFmt w:val="bullet"/>
      <w:lvlText w:val="o"/>
      <w:lvlJc w:val="left"/>
      <w:pPr>
        <w:ind w:left="1491" w:hanging="360"/>
      </w:pPr>
      <w:rPr>
        <w:rFonts w:ascii="Courier New" w:hAnsi="Courier New" w:cs="Courier New" w:hint="default"/>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2"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FE0BFD"/>
    <w:multiLevelType w:val="hybridMultilevel"/>
    <w:tmpl w:val="179A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F7886"/>
    <w:multiLevelType w:val="hybridMultilevel"/>
    <w:tmpl w:val="F17CA542"/>
    <w:lvl w:ilvl="0" w:tplc="92C65926">
      <w:start w:val="1"/>
      <w:numFmt w:val="bullet"/>
      <w:lvlText w:val=""/>
      <w:lvlJc w:val="left"/>
      <w:pPr>
        <w:ind w:left="768" w:hanging="360"/>
      </w:pPr>
      <w:rPr>
        <w:rFonts w:ascii="Wingdings" w:hAnsi="Wingdings" w:hint="default"/>
        <w:color w:val="C00000"/>
        <w:spacing w:val="0"/>
        <w:w w:val="100"/>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C316AC5"/>
    <w:multiLevelType w:val="hybridMultilevel"/>
    <w:tmpl w:val="1354F4BC"/>
    <w:lvl w:ilvl="0" w:tplc="92C65926">
      <w:start w:val="1"/>
      <w:numFmt w:val="bullet"/>
      <w:lvlText w:val=""/>
      <w:lvlJc w:val="left"/>
      <w:pPr>
        <w:ind w:left="771" w:hanging="360"/>
      </w:pPr>
      <w:rPr>
        <w:rFonts w:ascii="Wingdings" w:hAnsi="Wingdings" w:hint="default"/>
        <w:color w:val="C00000"/>
        <w:spacing w:val="0"/>
        <w:w w:val="100"/>
      </w:rPr>
    </w:lvl>
    <w:lvl w:ilvl="1" w:tplc="92C65926">
      <w:start w:val="1"/>
      <w:numFmt w:val="bullet"/>
      <w:lvlText w:val=""/>
      <w:lvlJc w:val="left"/>
      <w:pPr>
        <w:ind w:left="1491" w:hanging="360"/>
      </w:pPr>
      <w:rPr>
        <w:rFonts w:ascii="Wingdings" w:hAnsi="Wingdings" w:hint="default"/>
        <w:color w:val="C00000"/>
        <w:spacing w:val="0"/>
        <w:w w:val="100"/>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10" w15:restartNumberingAfterBreak="0">
    <w:nsid w:val="7BA2590D"/>
    <w:multiLevelType w:val="hybridMultilevel"/>
    <w:tmpl w:val="4144235E"/>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3"/>
  </w:num>
  <w:num w:numId="5">
    <w:abstractNumId w:val="2"/>
  </w:num>
  <w:num w:numId="6">
    <w:abstractNumId w:val="5"/>
  </w:num>
  <w:num w:numId="7">
    <w:abstractNumId w:val="9"/>
  </w:num>
  <w:num w:numId="8">
    <w:abstractNumId w:val="10"/>
  </w:num>
  <w:num w:numId="9">
    <w:abstractNumId w:val="7"/>
  </w:num>
  <w:num w:numId="10">
    <w:abstractNumId w:val="6"/>
  </w:num>
  <w:num w:numId="11">
    <w:abstractNumId w:val="0"/>
  </w:num>
  <w:num w:numId="12">
    <w:abstractNumId w:val="1"/>
  </w:num>
  <w:num w:numId="1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09"/>
    <w:rsid w:val="000027B6"/>
    <w:rsid w:val="00005D87"/>
    <w:rsid w:val="00012F15"/>
    <w:rsid w:val="00013785"/>
    <w:rsid w:val="00027846"/>
    <w:rsid w:val="000314FE"/>
    <w:rsid w:val="00031742"/>
    <w:rsid w:val="00036E50"/>
    <w:rsid w:val="00055018"/>
    <w:rsid w:val="000562C0"/>
    <w:rsid w:val="00065A0F"/>
    <w:rsid w:val="00067F5F"/>
    <w:rsid w:val="00075938"/>
    <w:rsid w:val="00090B70"/>
    <w:rsid w:val="000A1B12"/>
    <w:rsid w:val="000A49AC"/>
    <w:rsid w:val="000B4589"/>
    <w:rsid w:val="000B50C2"/>
    <w:rsid w:val="000D285C"/>
    <w:rsid w:val="000D3499"/>
    <w:rsid w:val="000D6E78"/>
    <w:rsid w:val="000F0259"/>
    <w:rsid w:val="0010544E"/>
    <w:rsid w:val="00106C1C"/>
    <w:rsid w:val="00110267"/>
    <w:rsid w:val="00111F5F"/>
    <w:rsid w:val="00120157"/>
    <w:rsid w:val="0012165E"/>
    <w:rsid w:val="00121788"/>
    <w:rsid w:val="00122C15"/>
    <w:rsid w:val="00124018"/>
    <w:rsid w:val="0012570B"/>
    <w:rsid w:val="00125E8E"/>
    <w:rsid w:val="001361A0"/>
    <w:rsid w:val="00141C97"/>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1FEE"/>
    <w:rsid w:val="0022387D"/>
    <w:rsid w:val="00236D8B"/>
    <w:rsid w:val="00242DAD"/>
    <w:rsid w:val="0024385E"/>
    <w:rsid w:val="002459BA"/>
    <w:rsid w:val="002500F8"/>
    <w:rsid w:val="00252E51"/>
    <w:rsid w:val="00254BE8"/>
    <w:rsid w:val="002561BC"/>
    <w:rsid w:val="00274F8E"/>
    <w:rsid w:val="00291AFD"/>
    <w:rsid w:val="0029560B"/>
    <w:rsid w:val="0029681B"/>
    <w:rsid w:val="002A1D0D"/>
    <w:rsid w:val="002B7534"/>
    <w:rsid w:val="002C20E0"/>
    <w:rsid w:val="002D1011"/>
    <w:rsid w:val="002E634B"/>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90D1F"/>
    <w:rsid w:val="003A0244"/>
    <w:rsid w:val="003A0A3F"/>
    <w:rsid w:val="003A0F01"/>
    <w:rsid w:val="003A277F"/>
    <w:rsid w:val="003A7583"/>
    <w:rsid w:val="003B0DFB"/>
    <w:rsid w:val="003B2F2E"/>
    <w:rsid w:val="003C4E5E"/>
    <w:rsid w:val="003D3017"/>
    <w:rsid w:val="003E2C37"/>
    <w:rsid w:val="003E4048"/>
    <w:rsid w:val="003E5542"/>
    <w:rsid w:val="003E5956"/>
    <w:rsid w:val="003E61B2"/>
    <w:rsid w:val="003E731A"/>
    <w:rsid w:val="003F4A48"/>
    <w:rsid w:val="003F7A2A"/>
    <w:rsid w:val="003F7FE7"/>
    <w:rsid w:val="0040451A"/>
    <w:rsid w:val="004140A6"/>
    <w:rsid w:val="004174D5"/>
    <w:rsid w:val="0042352E"/>
    <w:rsid w:val="00440F28"/>
    <w:rsid w:val="00451D17"/>
    <w:rsid w:val="00455193"/>
    <w:rsid w:val="00461D97"/>
    <w:rsid w:val="00467E30"/>
    <w:rsid w:val="0047034E"/>
    <w:rsid w:val="00486B6C"/>
    <w:rsid w:val="00496961"/>
    <w:rsid w:val="004B0512"/>
    <w:rsid w:val="004B4EC8"/>
    <w:rsid w:val="004C65F4"/>
    <w:rsid w:val="004D34C9"/>
    <w:rsid w:val="004E3B81"/>
    <w:rsid w:val="004F470A"/>
    <w:rsid w:val="004F4BC1"/>
    <w:rsid w:val="004F7612"/>
    <w:rsid w:val="00525607"/>
    <w:rsid w:val="00541BA6"/>
    <w:rsid w:val="00546D5A"/>
    <w:rsid w:val="00546ED5"/>
    <w:rsid w:val="005607BF"/>
    <w:rsid w:val="00561477"/>
    <w:rsid w:val="00570740"/>
    <w:rsid w:val="0057118D"/>
    <w:rsid w:val="00583720"/>
    <w:rsid w:val="00583935"/>
    <w:rsid w:val="00586E8C"/>
    <w:rsid w:val="00596F3C"/>
    <w:rsid w:val="005A65C0"/>
    <w:rsid w:val="005C3F3A"/>
    <w:rsid w:val="005C724E"/>
    <w:rsid w:val="005D1A0D"/>
    <w:rsid w:val="005D6C8F"/>
    <w:rsid w:val="005E051E"/>
    <w:rsid w:val="005E61C6"/>
    <w:rsid w:val="005E72BE"/>
    <w:rsid w:val="005F37C1"/>
    <w:rsid w:val="00606377"/>
    <w:rsid w:val="00620B5E"/>
    <w:rsid w:val="00621A50"/>
    <w:rsid w:val="0062655A"/>
    <w:rsid w:val="00631ECC"/>
    <w:rsid w:val="0064368B"/>
    <w:rsid w:val="0064462F"/>
    <w:rsid w:val="00646097"/>
    <w:rsid w:val="00664FA5"/>
    <w:rsid w:val="00666C0B"/>
    <w:rsid w:val="00673307"/>
    <w:rsid w:val="00676644"/>
    <w:rsid w:val="0068533D"/>
    <w:rsid w:val="006879A3"/>
    <w:rsid w:val="006A3EBB"/>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4498C"/>
    <w:rsid w:val="00753B5B"/>
    <w:rsid w:val="00756C67"/>
    <w:rsid w:val="007575E2"/>
    <w:rsid w:val="0076312F"/>
    <w:rsid w:val="00772876"/>
    <w:rsid w:val="00781046"/>
    <w:rsid w:val="00781626"/>
    <w:rsid w:val="00797776"/>
    <w:rsid w:val="007B4565"/>
    <w:rsid w:val="007C24E9"/>
    <w:rsid w:val="007C49E2"/>
    <w:rsid w:val="007C615F"/>
    <w:rsid w:val="007C64B0"/>
    <w:rsid w:val="007D4672"/>
    <w:rsid w:val="007D79AD"/>
    <w:rsid w:val="007E4107"/>
    <w:rsid w:val="007E49B1"/>
    <w:rsid w:val="007F4C18"/>
    <w:rsid w:val="008150F9"/>
    <w:rsid w:val="00815855"/>
    <w:rsid w:val="00833AB1"/>
    <w:rsid w:val="008404DA"/>
    <w:rsid w:val="0084063E"/>
    <w:rsid w:val="0085161B"/>
    <w:rsid w:val="00854943"/>
    <w:rsid w:val="00880647"/>
    <w:rsid w:val="00882F94"/>
    <w:rsid w:val="00885875"/>
    <w:rsid w:val="008A2EAE"/>
    <w:rsid w:val="008A379D"/>
    <w:rsid w:val="008B0B0A"/>
    <w:rsid w:val="008B7A33"/>
    <w:rsid w:val="008C01A3"/>
    <w:rsid w:val="008C68A5"/>
    <w:rsid w:val="008D0F8F"/>
    <w:rsid w:val="008D5E8D"/>
    <w:rsid w:val="008E41C3"/>
    <w:rsid w:val="008E4447"/>
    <w:rsid w:val="00900861"/>
    <w:rsid w:val="009023E2"/>
    <w:rsid w:val="00907408"/>
    <w:rsid w:val="00913F62"/>
    <w:rsid w:val="00925D1F"/>
    <w:rsid w:val="00927833"/>
    <w:rsid w:val="0093194B"/>
    <w:rsid w:val="00934D0C"/>
    <w:rsid w:val="00946E65"/>
    <w:rsid w:val="00970FBA"/>
    <w:rsid w:val="00971033"/>
    <w:rsid w:val="00985D54"/>
    <w:rsid w:val="00992888"/>
    <w:rsid w:val="009A77EC"/>
    <w:rsid w:val="009C134F"/>
    <w:rsid w:val="009C7B46"/>
    <w:rsid w:val="009D0A77"/>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678BB"/>
    <w:rsid w:val="00A67EA8"/>
    <w:rsid w:val="00A87709"/>
    <w:rsid w:val="00AA0D2B"/>
    <w:rsid w:val="00AA6BEB"/>
    <w:rsid w:val="00AB0146"/>
    <w:rsid w:val="00AB07A1"/>
    <w:rsid w:val="00AE1FA8"/>
    <w:rsid w:val="00AE4EEC"/>
    <w:rsid w:val="00B04B52"/>
    <w:rsid w:val="00B10711"/>
    <w:rsid w:val="00B1609C"/>
    <w:rsid w:val="00B173CC"/>
    <w:rsid w:val="00B2381D"/>
    <w:rsid w:val="00B26771"/>
    <w:rsid w:val="00B3113F"/>
    <w:rsid w:val="00B430EF"/>
    <w:rsid w:val="00B52ED1"/>
    <w:rsid w:val="00B53A8F"/>
    <w:rsid w:val="00B70641"/>
    <w:rsid w:val="00B74119"/>
    <w:rsid w:val="00B95F16"/>
    <w:rsid w:val="00BA0BCF"/>
    <w:rsid w:val="00BA6132"/>
    <w:rsid w:val="00BA7831"/>
    <w:rsid w:val="00BB7AD3"/>
    <w:rsid w:val="00BE623C"/>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6248"/>
    <w:rsid w:val="00D96542"/>
    <w:rsid w:val="00DC5162"/>
    <w:rsid w:val="00DD2D9A"/>
    <w:rsid w:val="00DE0E2F"/>
    <w:rsid w:val="00DE2B1D"/>
    <w:rsid w:val="00DF1C8C"/>
    <w:rsid w:val="00E01999"/>
    <w:rsid w:val="00E06B50"/>
    <w:rsid w:val="00E12972"/>
    <w:rsid w:val="00E27296"/>
    <w:rsid w:val="00E30E93"/>
    <w:rsid w:val="00E34ED2"/>
    <w:rsid w:val="00E47373"/>
    <w:rsid w:val="00E502B2"/>
    <w:rsid w:val="00E54BD1"/>
    <w:rsid w:val="00E55DAE"/>
    <w:rsid w:val="00E95C30"/>
    <w:rsid w:val="00EA07AA"/>
    <w:rsid w:val="00EA391E"/>
    <w:rsid w:val="00EA543E"/>
    <w:rsid w:val="00EB2F6B"/>
    <w:rsid w:val="00ED07A4"/>
    <w:rsid w:val="00EF192C"/>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A7083"/>
    <w:rsid w:val="00FB0221"/>
    <w:rsid w:val="00FB4F89"/>
    <w:rsid w:val="00FB69E5"/>
    <w:rsid w:val="00FD2509"/>
    <w:rsid w:val="00FD2581"/>
    <w:rsid w:val="00FE554C"/>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7E7C1"/>
  <w15:docId w15:val="{45BB0E2F-E22C-48E8-8C7B-37EF4C80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4F7612"/>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4F7612"/>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4F7612"/>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4F7612"/>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4F7612"/>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4F7612"/>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4F7612"/>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4F7612"/>
    <w:rPr>
      <w:rFonts w:eastAsiaTheme="minorEastAsia"/>
      <w:color w:val="003597"/>
      <w:spacing w:val="15"/>
      <w:sz w:val="24"/>
      <w:lang w:val="nl-BE"/>
    </w:rPr>
  </w:style>
  <w:style w:type="table" w:styleId="Tabelraster">
    <w:name w:val="Table Grid"/>
    <w:basedOn w:val="Standaardtabel"/>
    <w:uiPriority w:val="39"/>
    <w:rsid w:val="00FA7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uter@solid-group.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tact@apd-gba.be" TargetMode="External"/><Relationship Id="rId4" Type="http://schemas.openxmlformats.org/officeDocument/2006/relationships/settings" Target="settings.xml"/><Relationship Id="rId9" Type="http://schemas.openxmlformats.org/officeDocument/2006/relationships/hyperlink" Target="mailto:wouter@solid-group.b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72C0-67ED-4AE2-AB7F-E2E9AA06B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4</Pages>
  <Words>1610</Words>
  <Characters>8858</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Rapport GDPR quickscan CallExcell</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10</cp:revision>
  <cp:lastPrinted>2019-02-20T18:09:00Z</cp:lastPrinted>
  <dcterms:created xsi:type="dcterms:W3CDTF">2019-03-07T09:26:00Z</dcterms:created>
  <dcterms:modified xsi:type="dcterms:W3CDTF">2019-06-04T11:20:00Z</dcterms:modified>
</cp:coreProperties>
</file>